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4D7F82" w14:textId="77777777" w:rsidR="00593AF8" w:rsidRPr="00593AF8" w:rsidRDefault="00593AF8" w:rsidP="00593AF8">
      <w:pPr>
        <w:rPr>
          <w:rFonts w:ascii="Arial" w:hAnsi="Arial" w:cs="Arial"/>
          <w:b/>
          <w:sz w:val="20"/>
        </w:rPr>
      </w:pPr>
    </w:p>
    <w:p w14:paraId="232187F4" w14:textId="1244AEBF" w:rsidR="00593AF8" w:rsidRPr="00593AF8" w:rsidRDefault="00593AF8" w:rsidP="00593AF8">
      <w:pPr>
        <w:pBdr>
          <w:bottom w:val="single" w:sz="4" w:space="1" w:color="auto"/>
        </w:pBdr>
        <w:rPr>
          <w:rFonts w:ascii="Arial" w:hAnsi="Arial" w:cs="Arial"/>
          <w:sz w:val="20"/>
        </w:rPr>
      </w:pPr>
      <w:r w:rsidRPr="00593AF8">
        <w:rPr>
          <w:rFonts w:ascii="Arial" w:hAnsi="Arial" w:cs="Arial"/>
          <w:b/>
          <w:sz w:val="20"/>
        </w:rPr>
        <w:t xml:space="preserve">Infektiologisches Konsil </w:t>
      </w:r>
      <w:r w:rsidRPr="00593AF8">
        <w:rPr>
          <w:rFonts w:ascii="Arial" w:hAnsi="Arial" w:cs="Arial"/>
          <w:sz w:val="20"/>
        </w:rPr>
        <w:t xml:space="preserve">  </w:t>
      </w:r>
      <w:r w:rsidR="00010D63">
        <w:rPr>
          <w:rFonts w:ascii="Arial" w:hAnsi="Arial" w:cs="Arial"/>
          <w:sz w:val="20"/>
        </w:rPr>
        <w:t xml:space="preserve">        </w:t>
      </w:r>
      <w:r w:rsidR="001C4804" w:rsidRPr="001C4804">
        <w:rPr>
          <w:rFonts w:ascii="Arial" w:hAnsi="Arial" w:cs="Arial"/>
          <w:b/>
          <w:bCs/>
          <w:sz w:val="20"/>
        </w:rPr>
        <w:t xml:space="preserve">Bitte </w:t>
      </w:r>
      <w:r w:rsidR="00232FDF">
        <w:rPr>
          <w:rFonts w:ascii="Arial" w:hAnsi="Arial" w:cs="Arial"/>
          <w:b/>
          <w:bCs/>
          <w:sz w:val="20"/>
        </w:rPr>
        <w:t>f</w:t>
      </w:r>
      <w:r w:rsidR="001C4804" w:rsidRPr="001C4804">
        <w:rPr>
          <w:rFonts w:ascii="Arial" w:hAnsi="Arial" w:cs="Arial"/>
          <w:b/>
          <w:bCs/>
          <w:sz w:val="20"/>
        </w:rPr>
        <w:t xml:space="preserve">axen an </w:t>
      </w:r>
      <w:r w:rsidR="00DD3288" w:rsidRPr="00DD3288">
        <w:rPr>
          <w:rFonts w:ascii="Arial" w:hAnsi="Arial" w:cs="Arial"/>
          <w:b/>
          <w:bCs/>
          <w:sz w:val="20"/>
        </w:rPr>
        <w:t>49 241 80-3380684</w:t>
      </w:r>
      <w:r w:rsidR="00010D63">
        <w:rPr>
          <w:rFonts w:ascii="Arial" w:hAnsi="Arial" w:cs="Arial"/>
          <w:sz w:val="20"/>
        </w:rPr>
        <w:t xml:space="preserve">         </w:t>
      </w:r>
      <w:r w:rsidRPr="00593AF8">
        <w:rPr>
          <w:rFonts w:ascii="Arial" w:hAnsi="Arial" w:cs="Arial"/>
          <w:sz w:val="20"/>
        </w:rPr>
        <w:t xml:space="preserve"> Datum: </w:t>
      </w:r>
      <w:sdt>
        <w:sdtPr>
          <w:rPr>
            <w:rFonts w:ascii="Arial" w:hAnsi="Arial" w:cs="Arial"/>
            <w:sz w:val="20"/>
          </w:rPr>
          <w:id w:val="-825204695"/>
          <w:placeholder>
            <w:docPart w:val="9DA2D1287B4740A581440007A4D28537"/>
          </w:placeholder>
          <w:showingPlcHdr/>
          <w:date w:fullDate="2024-02-07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C4804" w:rsidRPr="0034707F">
            <w:rPr>
              <w:rStyle w:val="Platzhaltertext"/>
            </w:rPr>
            <w:t>Klicken oder tippen Sie, um ein Datum einzugeben.</w:t>
          </w:r>
        </w:sdtContent>
      </w:sdt>
      <w:r w:rsidRPr="00593AF8">
        <w:rPr>
          <w:rFonts w:ascii="Arial" w:hAnsi="Arial" w:cs="Arial"/>
          <w:sz w:val="20"/>
        </w:rPr>
        <w:tab/>
      </w:r>
    </w:p>
    <w:p w14:paraId="58695A6E" w14:textId="77777777" w:rsidR="00593AF8" w:rsidRPr="00593AF8" w:rsidRDefault="00593AF8" w:rsidP="00593AF8">
      <w:pPr>
        <w:rPr>
          <w:rFonts w:ascii="Arial" w:hAnsi="Arial" w:cs="Arial"/>
          <w:b/>
          <w:sz w:val="20"/>
          <w:u w:val="single"/>
        </w:rPr>
      </w:pPr>
      <w:r w:rsidRPr="00593AF8">
        <w:rPr>
          <w:rFonts w:ascii="Arial" w:hAnsi="Arial" w:cs="Arial"/>
          <w:b/>
          <w:sz w:val="20"/>
          <w:u w:val="single"/>
        </w:rPr>
        <w:t>Kontaktdaten</w:t>
      </w:r>
    </w:p>
    <w:p w14:paraId="5CBF100A" w14:textId="77777777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Ärztin/Arzt: </w:t>
      </w:r>
      <w:r w:rsidR="00A404ED">
        <w:rPr>
          <w:rFonts w:ascii="Arial" w:hAnsi="Arial" w:cs="Arial"/>
          <w:sz w:val="20"/>
        </w:rPr>
        <w:tab/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873770967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28D746EC" w14:textId="77777777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Telefonnummer: </w:t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711184388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65C885CD" w14:textId="27CEB089" w:rsidR="00593AF8" w:rsidRPr="00593AF8" w:rsidRDefault="00593AF8" w:rsidP="00593AF8">
      <w:pPr>
        <w:pBdr>
          <w:bottom w:val="single" w:sz="4" w:space="1" w:color="auto"/>
        </w:pBd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Ggf. E</w:t>
      </w:r>
      <w:r w:rsidR="00232FDF">
        <w:rPr>
          <w:rFonts w:ascii="Arial" w:hAnsi="Arial" w:cs="Arial"/>
          <w:sz w:val="20"/>
        </w:rPr>
        <w:t>-M</w:t>
      </w:r>
      <w:r w:rsidRPr="00593AF8">
        <w:rPr>
          <w:rFonts w:ascii="Arial" w:hAnsi="Arial" w:cs="Arial"/>
          <w:sz w:val="20"/>
        </w:rPr>
        <w:t>ail</w:t>
      </w:r>
      <w:r w:rsidR="00EF7C7D">
        <w:rPr>
          <w:rFonts w:ascii="Arial" w:hAnsi="Arial" w:cs="Arial"/>
          <w:sz w:val="20"/>
        </w:rPr>
        <w:t>-A</w:t>
      </w:r>
      <w:r w:rsidRPr="00593AF8">
        <w:rPr>
          <w:rFonts w:ascii="Arial" w:hAnsi="Arial" w:cs="Arial"/>
          <w:sz w:val="20"/>
        </w:rPr>
        <w:t xml:space="preserve">dresse: </w:t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419139348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58C200E8" w14:textId="048CA755" w:rsidR="00593AF8" w:rsidRPr="00593AF8" w:rsidRDefault="00593AF8" w:rsidP="00593AF8">
      <w:pPr>
        <w:rPr>
          <w:rFonts w:ascii="Arial" w:hAnsi="Arial" w:cs="Arial"/>
          <w:b/>
          <w:sz w:val="20"/>
          <w:u w:val="single"/>
        </w:rPr>
      </w:pPr>
      <w:r w:rsidRPr="00593AF8">
        <w:rPr>
          <w:rFonts w:ascii="Arial" w:hAnsi="Arial" w:cs="Arial"/>
          <w:b/>
          <w:sz w:val="20"/>
          <w:u w:val="single"/>
        </w:rPr>
        <w:t>Fallinformationen:</w:t>
      </w:r>
    </w:p>
    <w:p w14:paraId="25A9B2A7" w14:textId="0732EE6F" w:rsidR="00A404ED" w:rsidRDefault="007769E0" w:rsidP="00593AF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Vor- &amp; Nachn</w:t>
      </w:r>
      <w:r w:rsidR="00593AF8" w:rsidRPr="00593AF8">
        <w:rPr>
          <w:rFonts w:ascii="Arial" w:hAnsi="Arial" w:cs="Arial"/>
          <w:sz w:val="20"/>
        </w:rPr>
        <w:t>ame:</w:t>
      </w:r>
      <w:r w:rsidR="00A404ED">
        <w:rPr>
          <w:rFonts w:ascii="Arial" w:hAnsi="Arial" w:cs="Arial"/>
          <w:sz w:val="20"/>
        </w:rPr>
        <w:tab/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055585338"/>
          <w:placeholder>
            <w:docPart w:val="A9167888B65F4891BA24CCCFA51BADB4"/>
          </w:placeholder>
          <w:showingPlcHdr/>
          <w:text/>
        </w:sdtPr>
        <w:sdtEndPr/>
        <w:sdtContent>
          <w:r w:rsidR="00593AF8"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593AF8" w:rsidRPr="00593AF8">
        <w:rPr>
          <w:rFonts w:ascii="Arial" w:hAnsi="Arial" w:cs="Arial"/>
          <w:sz w:val="20"/>
        </w:rPr>
        <w:tab/>
      </w:r>
    </w:p>
    <w:p w14:paraId="7A37797F" w14:textId="63237CC5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Geburtsdatum:</w:t>
      </w:r>
      <w:r w:rsidR="00CD73D2">
        <w:rPr>
          <w:rFonts w:ascii="Arial" w:hAnsi="Arial" w:cs="Arial"/>
          <w:sz w:val="20"/>
        </w:rPr>
        <w:tab/>
      </w:r>
      <w:r w:rsidR="00A404ED">
        <w:rPr>
          <w:rFonts w:ascii="Arial" w:hAnsi="Arial" w:cs="Arial"/>
          <w:sz w:val="20"/>
        </w:rPr>
        <w:tab/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1303147133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Pr="00593AF8">
        <w:rPr>
          <w:rFonts w:ascii="Arial" w:hAnsi="Arial" w:cs="Arial"/>
          <w:sz w:val="20"/>
        </w:rPr>
        <w:tab/>
      </w:r>
      <w:r w:rsidRPr="00593AF8">
        <w:rPr>
          <w:rFonts w:ascii="Arial" w:hAnsi="Arial" w:cs="Arial"/>
          <w:sz w:val="20"/>
        </w:rPr>
        <w:tab/>
      </w:r>
      <w:r w:rsidRPr="00593AF8">
        <w:rPr>
          <w:rFonts w:ascii="Arial" w:hAnsi="Arial" w:cs="Arial"/>
          <w:sz w:val="20"/>
        </w:rPr>
        <w:tab/>
      </w:r>
    </w:p>
    <w:p w14:paraId="3D3CEC42" w14:textId="54BA551D" w:rsidR="00593AF8" w:rsidRDefault="00593AF8" w:rsidP="00CD73D2">
      <w:pPr>
        <w:pBdr>
          <w:bottom w:val="single" w:sz="4" w:space="1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70"/>
        </w:tabs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Station: </w:t>
      </w:r>
      <w:r w:rsidR="00A404ED">
        <w:rPr>
          <w:rFonts w:ascii="Arial" w:hAnsi="Arial" w:cs="Arial"/>
          <w:sz w:val="20"/>
        </w:rPr>
        <w:tab/>
      </w:r>
      <w:r w:rsidR="00CD73D2">
        <w:rPr>
          <w:rFonts w:ascii="Arial" w:hAnsi="Arial" w:cs="Arial"/>
          <w:sz w:val="20"/>
        </w:rPr>
        <w:tab/>
      </w:r>
      <w:r w:rsidR="00A404E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129044307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CD73D2">
        <w:rPr>
          <w:rFonts w:ascii="Arial" w:hAnsi="Arial" w:cs="Arial"/>
          <w:sz w:val="20"/>
        </w:rPr>
        <w:tab/>
      </w:r>
    </w:p>
    <w:p w14:paraId="646DCAF2" w14:textId="5523FB55" w:rsidR="00CD73D2" w:rsidRPr="00593AF8" w:rsidRDefault="00CD73D2" w:rsidP="00CD73D2">
      <w:pPr>
        <w:pBdr>
          <w:bottom w:val="single" w:sz="4" w:space="1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Fallnummer</w:t>
      </w:r>
      <w:r w:rsidR="007769E0">
        <w:rPr>
          <w:rFonts w:ascii="Arial" w:hAnsi="Arial" w:cs="Arial"/>
          <w:sz w:val="20"/>
        </w:rPr>
        <w:t>:</w:t>
      </w:r>
      <w:r w:rsidRPr="00593AF8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495994312"/>
          <w:placeholder>
            <w:docPart w:val="C09B76924F514D21870882395522119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205601A9" w14:textId="606DC4BE" w:rsidR="00CD73D2" w:rsidRPr="00593AF8" w:rsidRDefault="00EF7C7D" w:rsidP="00CD73D2">
      <w:pPr>
        <w:pBdr>
          <w:bottom w:val="single" w:sz="4" w:space="1" w:color="auto"/>
        </w:pBdr>
        <w:rPr>
          <w:rFonts w:ascii="Arial" w:hAnsi="Arial" w:cs="Arial"/>
          <w:sz w:val="20"/>
        </w:rPr>
      </w:pPr>
      <w:r w:rsidRPr="00EF7C7D">
        <w:rPr>
          <w:rFonts w:ascii="Arial" w:hAnsi="Arial" w:cs="Arial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367270E" wp14:editId="3DA1E70B">
                <wp:simplePos x="0" y="0"/>
                <wp:positionH relativeFrom="column">
                  <wp:posOffset>4807663</wp:posOffset>
                </wp:positionH>
                <wp:positionV relativeFrom="paragraph">
                  <wp:posOffset>54040</wp:posOffset>
                </wp:positionV>
                <wp:extent cx="1254760" cy="342900"/>
                <wp:effectExtent l="0" t="0" r="21590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476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6E16A" w14:textId="173D769E" w:rsidR="00EF7C7D" w:rsidRPr="00EF7C7D" w:rsidRDefault="00EF7C7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EF7C7D">
                              <w:rPr>
                                <w:sz w:val="14"/>
                                <w:szCs w:val="14"/>
                              </w:rPr>
                              <w:t>Krankenkassenangaben bei stat. Pat nicht erforderlich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67270E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78.55pt;margin-top:4.25pt;width:98.8pt;height:2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">
                <v:textbox>
                  <w:txbxContent>
                    <w:p w14:paraId="27C6E16A" w14:textId="173D769E" w:rsidR="00EF7C7D" w:rsidRPr="00EF7C7D" w:rsidRDefault="00EF7C7D">
                      <w:pPr>
                        <w:rPr>
                          <w:sz w:val="14"/>
                          <w:szCs w:val="14"/>
                        </w:rPr>
                      </w:pPr>
                      <w:r w:rsidRPr="00EF7C7D">
                        <w:rPr>
                          <w:sz w:val="14"/>
                          <w:szCs w:val="14"/>
                        </w:rPr>
                        <w:t>Krankenkassenangaben bei stat. Pat nicht erforderlich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D73D2">
        <w:rPr>
          <w:rFonts w:ascii="Arial" w:hAnsi="Arial" w:cs="Arial"/>
          <w:sz w:val="20"/>
        </w:rPr>
        <w:t>Krankenkasse</w:t>
      </w:r>
      <w:r w:rsidR="007769E0">
        <w:rPr>
          <w:rFonts w:ascii="Arial" w:hAnsi="Arial" w:cs="Arial"/>
          <w:sz w:val="20"/>
        </w:rPr>
        <w:t>:</w:t>
      </w:r>
      <w:r w:rsidR="00CD73D2" w:rsidRPr="00593AF8">
        <w:rPr>
          <w:rFonts w:ascii="Arial" w:hAnsi="Arial" w:cs="Arial"/>
          <w:sz w:val="20"/>
        </w:rPr>
        <w:t xml:space="preserve"> </w:t>
      </w:r>
      <w:r w:rsidR="00CD73D2">
        <w:rPr>
          <w:rFonts w:ascii="Arial" w:hAnsi="Arial" w:cs="Arial"/>
          <w:sz w:val="20"/>
        </w:rPr>
        <w:tab/>
      </w:r>
      <w:r w:rsidR="00CD73D2">
        <w:rPr>
          <w:rFonts w:ascii="Arial" w:hAnsi="Arial" w:cs="Arial"/>
          <w:sz w:val="20"/>
        </w:rPr>
        <w:tab/>
      </w:r>
      <w:r w:rsidR="00CD73D2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65451106"/>
          <w:placeholder>
            <w:docPart w:val="0A9E021A44864AE5A75C1905E1C73223"/>
          </w:placeholder>
          <w:showingPlcHdr/>
          <w:text/>
        </w:sdtPr>
        <w:sdtEndPr/>
        <w:sdtContent>
          <w:r w:rsidR="00CD73D2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779504E7" w14:textId="7EBC8529" w:rsidR="00CD73D2" w:rsidRPr="00593AF8" w:rsidRDefault="00CD73D2" w:rsidP="00CD73D2">
      <w:pPr>
        <w:pBdr>
          <w:bottom w:val="single" w:sz="4" w:space="1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Krankenkassennummer:</w:t>
      </w:r>
      <w:r w:rsidRPr="00593AF8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459452718"/>
          <w:placeholder>
            <w:docPart w:val="42175BC5896943C1B20275ECBD0E70F6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74FC8A1D" w14:textId="77777777" w:rsidR="00CD73D2" w:rsidRPr="00593AF8" w:rsidRDefault="00CD73D2" w:rsidP="00CD73D2">
      <w:pPr>
        <w:pBdr>
          <w:bottom w:val="single" w:sz="4" w:space="1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70"/>
        </w:tabs>
        <w:rPr>
          <w:rFonts w:ascii="Arial" w:hAnsi="Arial" w:cs="Arial"/>
          <w:sz w:val="20"/>
        </w:rPr>
      </w:pPr>
    </w:p>
    <w:p w14:paraId="654061D6" w14:textId="59D0832F" w:rsidR="00593AF8" w:rsidRPr="00593AF8" w:rsidRDefault="00593AF8" w:rsidP="00593AF8">
      <w:pPr>
        <w:rPr>
          <w:rFonts w:ascii="Arial" w:hAnsi="Arial" w:cs="Arial"/>
          <w:b/>
          <w:sz w:val="20"/>
          <w:u w:val="single"/>
        </w:rPr>
      </w:pPr>
      <w:r w:rsidRPr="00593AF8">
        <w:rPr>
          <w:rFonts w:ascii="Arial" w:hAnsi="Arial" w:cs="Arial"/>
          <w:b/>
          <w:sz w:val="20"/>
          <w:u w:val="single"/>
        </w:rPr>
        <w:t>Infektiologische Fragestellung</w:t>
      </w:r>
      <w:r w:rsidR="003F4730">
        <w:rPr>
          <w:rFonts w:ascii="Arial" w:hAnsi="Arial" w:cs="Arial"/>
          <w:b/>
          <w:sz w:val="20"/>
          <w:u w:val="single"/>
        </w:rPr>
        <w:t>/Verdachtsdiagnose</w:t>
      </w:r>
      <w:r w:rsidRPr="00593AF8">
        <w:rPr>
          <w:rFonts w:ascii="Arial" w:hAnsi="Arial" w:cs="Arial"/>
          <w:b/>
          <w:sz w:val="20"/>
          <w:u w:val="single"/>
        </w:rPr>
        <w:t>:</w:t>
      </w:r>
    </w:p>
    <w:sdt>
      <w:sdtPr>
        <w:rPr>
          <w:rFonts w:ascii="Arial" w:hAnsi="Arial" w:cs="Arial"/>
          <w:sz w:val="20"/>
        </w:rPr>
        <w:id w:val="-1441752373"/>
        <w:placeholder>
          <w:docPart w:val="E63DD30C8561479E84CDFA97D423CB2C"/>
        </w:placeholder>
        <w:showingPlcHdr/>
        <w15:color w:val="999999"/>
        <w15:appearance w15:val="hidden"/>
        <w:text/>
      </w:sdtPr>
      <w:sdtEndPr/>
      <w:sdtContent>
        <w:p w14:paraId="71F641FB" w14:textId="77777777" w:rsidR="00593AF8" w:rsidRPr="00593AF8" w:rsidRDefault="00593AF8" w:rsidP="00593AF8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0F4E21F6" w14:textId="4A34D82E" w:rsidR="00593AF8" w:rsidRPr="00593AF8" w:rsidRDefault="00593AF8" w:rsidP="00593AF8">
      <w:pPr>
        <w:rPr>
          <w:rFonts w:ascii="Arial" w:hAnsi="Arial" w:cs="Arial"/>
          <w:b/>
          <w:sz w:val="20"/>
          <w:u w:val="single"/>
        </w:rPr>
      </w:pPr>
      <w:r w:rsidRPr="00593AF8">
        <w:rPr>
          <w:rFonts w:ascii="Arial" w:hAnsi="Arial" w:cs="Arial"/>
          <w:b/>
          <w:sz w:val="20"/>
          <w:u w:val="single"/>
        </w:rPr>
        <w:t>Aktueller Vorstellungsgrund des Patienten (</w:t>
      </w:r>
      <w:r w:rsidR="003F4730">
        <w:rPr>
          <w:rFonts w:ascii="Arial" w:hAnsi="Arial" w:cs="Arial"/>
          <w:b/>
          <w:sz w:val="20"/>
          <w:u w:val="single"/>
        </w:rPr>
        <w:t>Anamnese, Symptome, Kontext/Vorgeschichte</w:t>
      </w:r>
      <w:r w:rsidRPr="00593AF8">
        <w:rPr>
          <w:rFonts w:ascii="Arial" w:hAnsi="Arial" w:cs="Arial"/>
          <w:b/>
          <w:sz w:val="20"/>
          <w:u w:val="single"/>
        </w:rPr>
        <w:t>)</w:t>
      </w:r>
      <w:r w:rsidR="003F4730">
        <w:rPr>
          <w:rFonts w:ascii="Arial" w:hAnsi="Arial" w:cs="Arial"/>
          <w:b/>
          <w:sz w:val="20"/>
          <w:u w:val="single"/>
        </w:rPr>
        <w:t>:</w:t>
      </w:r>
    </w:p>
    <w:sdt>
      <w:sdtPr>
        <w:rPr>
          <w:rFonts w:ascii="Arial" w:hAnsi="Arial" w:cs="Arial"/>
          <w:sz w:val="20"/>
        </w:rPr>
        <w:id w:val="1633759159"/>
        <w:placeholder>
          <w:docPart w:val="A9167888B65F4891BA24CCCFA51BADB4"/>
        </w:placeholder>
        <w:showingPlcHdr/>
        <w:text/>
      </w:sdtPr>
      <w:sdtEndPr/>
      <w:sdtContent>
        <w:p w14:paraId="4379A3DF" w14:textId="77777777" w:rsidR="00593AF8" w:rsidRPr="00593AF8" w:rsidRDefault="00593AF8" w:rsidP="00593AF8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633F7208" w14:textId="6856375F" w:rsidR="00593AF8" w:rsidRPr="00593AF8" w:rsidRDefault="00593AF8" w:rsidP="00593AF8">
      <w:pPr>
        <w:rPr>
          <w:rFonts w:ascii="Arial" w:hAnsi="Arial" w:cs="Arial"/>
          <w:b/>
          <w:sz w:val="20"/>
          <w:u w:val="single"/>
        </w:rPr>
      </w:pPr>
      <w:r w:rsidRPr="00593AF8">
        <w:rPr>
          <w:rFonts w:ascii="Arial" w:hAnsi="Arial" w:cs="Arial"/>
          <w:b/>
          <w:sz w:val="20"/>
          <w:u w:val="single"/>
        </w:rPr>
        <w:t>Klinische Situation</w:t>
      </w:r>
    </w:p>
    <w:p w14:paraId="1406824A" w14:textId="1083281F" w:rsid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-817799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stabil</w:t>
      </w:r>
      <w:r w:rsidR="00411E99">
        <w:rPr>
          <w:rFonts w:ascii="Arial" w:hAnsi="Arial" w:cs="Arial"/>
          <w:sz w:val="20"/>
        </w:rPr>
        <w:tab/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591017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D63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010D63" w:rsidRPr="00593AF8">
        <w:rPr>
          <w:rFonts w:ascii="Arial" w:hAnsi="Arial" w:cs="Arial"/>
          <w:sz w:val="20"/>
        </w:rPr>
        <w:t xml:space="preserve"> </w:t>
      </w:r>
      <w:r w:rsidR="00010D63">
        <w:rPr>
          <w:rFonts w:ascii="Arial" w:hAnsi="Arial" w:cs="Arial"/>
          <w:sz w:val="20"/>
        </w:rPr>
        <w:t>in</w:t>
      </w:r>
      <w:r w:rsidR="00010D63" w:rsidRPr="00593AF8">
        <w:rPr>
          <w:rFonts w:ascii="Arial" w:hAnsi="Arial" w:cs="Arial"/>
          <w:sz w:val="20"/>
        </w:rPr>
        <w:t>stabil</w:t>
      </w:r>
      <w:r w:rsidR="00010D63">
        <w:rPr>
          <w:rFonts w:ascii="Arial" w:hAnsi="Arial" w:cs="Arial"/>
          <w:sz w:val="20"/>
        </w:rPr>
        <w:t>/septisch</w:t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1396203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3F4730">
        <w:rPr>
          <w:rFonts w:ascii="Arial" w:hAnsi="Arial" w:cs="Arial"/>
          <w:sz w:val="20"/>
        </w:rPr>
        <w:t>invasiv beatmet</w:t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33921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katecholaminpflichtig</w:t>
      </w:r>
    </w:p>
    <w:p w14:paraId="2327207F" w14:textId="41557F0E" w:rsidR="004C7957" w:rsidRPr="00593AF8" w:rsidRDefault="004C7957" w:rsidP="00593AF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Ggf. auffällige Untersuchungsbefunde (bspw. Endokarditis-Zeichen, Hautbefunde): </w:t>
      </w:r>
      <w:sdt>
        <w:sdtPr>
          <w:rPr>
            <w:rFonts w:ascii="Arial" w:hAnsi="Arial" w:cs="Arial"/>
            <w:sz w:val="20"/>
          </w:rPr>
          <w:id w:val="-1232534394"/>
          <w:placeholder>
            <w:docPart w:val="A8B595F554F54983B3DDE2312ECEA98D"/>
          </w:placeholder>
          <w:text/>
        </w:sdtPr>
        <w:sdtEndPr/>
        <w:sdtContent/>
      </w:sdt>
    </w:p>
    <w:p w14:paraId="58C0FB24" w14:textId="553C6415" w:rsid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1656568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eingeschränkte Nierenfunktion</w:t>
      </w:r>
      <w:r w:rsidR="00010D63">
        <w:rPr>
          <w:rFonts w:ascii="Arial" w:hAnsi="Arial" w:cs="Arial"/>
          <w:sz w:val="20"/>
        </w:rPr>
        <w:t xml:space="preserve">? Falls ja, </w:t>
      </w:r>
      <w:proofErr w:type="spellStart"/>
      <w:r w:rsidR="00E0355D">
        <w:rPr>
          <w:rFonts w:ascii="Arial" w:hAnsi="Arial" w:cs="Arial"/>
          <w:sz w:val="20"/>
        </w:rPr>
        <w:t>e</w:t>
      </w:r>
      <w:r w:rsidR="00593AF8" w:rsidRPr="00593AF8">
        <w:rPr>
          <w:rFonts w:ascii="Arial" w:hAnsi="Arial" w:cs="Arial"/>
          <w:sz w:val="20"/>
        </w:rPr>
        <w:t>GFR</w:t>
      </w:r>
      <w:proofErr w:type="spellEnd"/>
      <w:r w:rsidR="00593AF8">
        <w:rPr>
          <w:rFonts w:ascii="Arial" w:hAnsi="Arial" w:cs="Arial"/>
          <w:sz w:val="20"/>
        </w:rPr>
        <w:t>:</w:t>
      </w:r>
      <w:r w:rsidR="00593AF8" w:rsidRPr="00593AF8">
        <w:rPr>
          <w:rFonts w:ascii="Arial" w:hAnsi="Arial" w:cs="Arial"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-143585599"/>
          <w:placeholder>
            <w:docPart w:val="A9167888B65F4891BA24CCCFA51BADB4"/>
          </w:placeholder>
          <w:showingPlcHdr/>
          <w:text/>
        </w:sdtPr>
        <w:sdtEndPr/>
        <w:sdtContent>
          <w:r w:rsidR="00593AF8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1F214957" w14:textId="23C9BF32" w:rsidR="003F4730" w:rsidRP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18417373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4730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3F4730" w:rsidRPr="00593AF8">
        <w:rPr>
          <w:rFonts w:ascii="Arial" w:hAnsi="Arial" w:cs="Arial"/>
          <w:sz w:val="20"/>
        </w:rPr>
        <w:t xml:space="preserve"> e</w:t>
      </w:r>
      <w:r w:rsidR="003F4730">
        <w:rPr>
          <w:rFonts w:ascii="Arial" w:hAnsi="Arial" w:cs="Arial"/>
          <w:sz w:val="20"/>
        </w:rPr>
        <w:t>rhöhte Leberwerte/Leberzirrhose</w:t>
      </w:r>
      <w:r w:rsidR="00F22FAD">
        <w:rPr>
          <w:rFonts w:ascii="Arial" w:hAnsi="Arial" w:cs="Arial"/>
          <w:sz w:val="20"/>
        </w:rPr>
        <w:t>?</w:t>
      </w:r>
      <w:r w:rsidR="003F4730">
        <w:rPr>
          <w:rFonts w:ascii="Arial" w:hAnsi="Arial" w:cs="Arial"/>
          <w:sz w:val="20"/>
        </w:rPr>
        <w:t xml:space="preserve"> </w:t>
      </w:r>
      <w:r w:rsidR="00F22FAD">
        <w:rPr>
          <w:rFonts w:ascii="Arial" w:hAnsi="Arial" w:cs="Arial"/>
          <w:sz w:val="20"/>
        </w:rPr>
        <w:t xml:space="preserve">Details: </w:t>
      </w:r>
      <w:sdt>
        <w:sdtPr>
          <w:rPr>
            <w:rFonts w:ascii="Arial" w:hAnsi="Arial" w:cs="Arial"/>
            <w:sz w:val="20"/>
          </w:rPr>
          <w:id w:val="-449241660"/>
          <w:placeholder>
            <w:docPart w:val="DEDA9148F14042A9AE85F27CED798EAD"/>
          </w:placeholder>
          <w:showingPlcHdr/>
          <w:text/>
        </w:sdtPr>
        <w:sdtEndPr/>
        <w:sdtContent>
          <w:r w:rsidR="00F22FAD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72A6EB2F" w14:textId="156B8EC4" w:rsidR="003F4730" w:rsidRPr="003F4730" w:rsidRDefault="00593AF8" w:rsidP="00593AF8">
      <w:pPr>
        <w:rPr>
          <w:rFonts w:ascii="Arial" w:hAnsi="Arial" w:cs="Arial"/>
          <w:b/>
          <w:sz w:val="20"/>
          <w:u w:val="single"/>
        </w:rPr>
      </w:pPr>
      <w:r w:rsidRPr="00DA65F9">
        <w:rPr>
          <w:rFonts w:ascii="Arial" w:hAnsi="Arial" w:cs="Arial"/>
          <w:b/>
          <w:sz w:val="20"/>
          <w:u w:val="single"/>
        </w:rPr>
        <w:t>Risikofaktoren</w:t>
      </w:r>
    </w:p>
    <w:p w14:paraId="661B8D95" w14:textId="24058980" w:rsidR="003F4730" w:rsidRDefault="003F4730" w:rsidP="00593AF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Kortikosteroide</w:t>
      </w:r>
      <w:r w:rsidR="00894698">
        <w:rPr>
          <w:rFonts w:ascii="Arial" w:hAnsi="Arial" w:cs="Arial"/>
          <w:sz w:val="20"/>
        </w:rPr>
        <w:t>?</w:t>
      </w:r>
      <w:r>
        <w:rPr>
          <w:rFonts w:ascii="Arial" w:hAnsi="Arial" w:cs="Arial"/>
          <w:sz w:val="20"/>
        </w:rPr>
        <w:t xml:space="preserve"> Präparat/</w:t>
      </w:r>
      <w:r w:rsidR="00624349">
        <w:rPr>
          <w:rFonts w:ascii="Arial" w:hAnsi="Arial" w:cs="Arial"/>
          <w:sz w:val="20"/>
        </w:rPr>
        <w:t>Tagesd</w:t>
      </w:r>
      <w:r>
        <w:rPr>
          <w:rFonts w:ascii="Arial" w:hAnsi="Arial" w:cs="Arial"/>
          <w:sz w:val="20"/>
        </w:rPr>
        <w:t>osis</w:t>
      </w:r>
      <w:r w:rsidR="00E0355D">
        <w:rPr>
          <w:rFonts w:ascii="Arial" w:hAnsi="Arial" w:cs="Arial"/>
          <w:sz w:val="20"/>
        </w:rPr>
        <w:t>/seit</w:t>
      </w:r>
      <w:r>
        <w:rPr>
          <w:rFonts w:ascii="Arial" w:hAnsi="Arial" w:cs="Arial"/>
          <w:sz w:val="20"/>
        </w:rPr>
        <w:t>:</w:t>
      </w:r>
      <w:r w:rsidR="00894698">
        <w:rPr>
          <w:rFonts w:ascii="Arial" w:hAnsi="Arial" w:cs="Arial"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-1144579989"/>
          <w:placeholder>
            <w:docPart w:val="95B04BE1FC8441FD85AFAACFC4E36F6F"/>
          </w:placeholder>
          <w:showingPlcHdr/>
          <w:text/>
        </w:sdtPr>
        <w:sdtEndPr/>
        <w:sdtContent>
          <w:r w:rsidR="00894698"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894698">
        <w:rPr>
          <w:rFonts w:ascii="Arial" w:hAnsi="Arial" w:cs="Arial"/>
          <w:sz w:val="20"/>
        </w:rPr>
        <w:tab/>
      </w:r>
    </w:p>
    <w:p w14:paraId="11EACC15" w14:textId="102E9273" w:rsidR="003F4730" w:rsidRDefault="003F4730" w:rsidP="00593AF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Konventionelle Immunsuppressiva (bspw. MTX, Azathioprin, MMF</w:t>
      </w:r>
      <w:r w:rsidR="006805F6">
        <w:rPr>
          <w:rFonts w:ascii="Arial" w:hAnsi="Arial" w:cs="Arial"/>
          <w:sz w:val="20"/>
        </w:rPr>
        <w:t>, Tacrolimus, Sirolimus</w:t>
      </w:r>
      <w:r>
        <w:rPr>
          <w:rFonts w:ascii="Arial" w:hAnsi="Arial" w:cs="Arial"/>
          <w:sz w:val="20"/>
        </w:rPr>
        <w:t xml:space="preserve">): </w:t>
      </w:r>
    </w:p>
    <w:p w14:paraId="15C470B0" w14:textId="1961B60D" w:rsidR="0089469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1481108600"/>
          <w:placeholder>
            <w:docPart w:val="DFE71BC81F8047B08243A7A605BE1058"/>
          </w:placeholder>
          <w:showingPlcHdr/>
          <w:text/>
        </w:sdtPr>
        <w:sdtEndPr/>
        <w:sdtContent>
          <w:r w:rsidR="00894698"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894698">
        <w:rPr>
          <w:rFonts w:ascii="Arial" w:hAnsi="Arial" w:cs="Arial"/>
          <w:sz w:val="20"/>
        </w:rPr>
        <w:tab/>
      </w:r>
    </w:p>
    <w:p w14:paraId="46BA7D5C" w14:textId="3D231699" w:rsidR="003F4730" w:rsidRPr="00894698" w:rsidRDefault="003F4730" w:rsidP="00593AF8">
      <w:pPr>
        <w:rPr>
          <w:rFonts w:ascii="Arial" w:hAnsi="Arial" w:cs="Arial"/>
          <w:sz w:val="20"/>
        </w:rPr>
      </w:pPr>
      <w:r w:rsidRPr="00894698">
        <w:rPr>
          <w:rFonts w:ascii="Arial" w:hAnsi="Arial" w:cs="Arial"/>
          <w:sz w:val="20"/>
        </w:rPr>
        <w:t xml:space="preserve">Biologika (bspw. Adalimumab), </w:t>
      </w:r>
      <w:r w:rsidR="00894698" w:rsidRPr="00894698">
        <w:rPr>
          <w:rFonts w:ascii="Arial" w:hAnsi="Arial" w:cs="Arial"/>
          <w:sz w:val="20"/>
        </w:rPr>
        <w:t xml:space="preserve">JAK-Inhibitoren </w:t>
      </w:r>
      <w:proofErr w:type="spellStart"/>
      <w:r w:rsidR="00894698" w:rsidRPr="00894698">
        <w:rPr>
          <w:rFonts w:ascii="Arial" w:hAnsi="Arial" w:cs="Arial"/>
          <w:sz w:val="20"/>
        </w:rPr>
        <w:t>etc</w:t>
      </w:r>
      <w:proofErr w:type="spellEnd"/>
      <w:r w:rsidRPr="00894698">
        <w:rPr>
          <w:rFonts w:ascii="Arial" w:hAnsi="Arial" w:cs="Arial"/>
          <w:sz w:val="20"/>
        </w:rPr>
        <w:t xml:space="preserve">: </w:t>
      </w:r>
      <w:sdt>
        <w:sdtPr>
          <w:rPr>
            <w:rFonts w:ascii="Arial" w:hAnsi="Arial" w:cs="Arial"/>
            <w:sz w:val="20"/>
          </w:rPr>
          <w:id w:val="-2000111690"/>
          <w:placeholder>
            <w:docPart w:val="E473A7B18EE74CE9B837A390F811396D"/>
          </w:placeholder>
          <w:showingPlcHdr/>
          <w:text/>
        </w:sdtPr>
        <w:sdtEndPr/>
        <w:sdtContent>
          <w:r w:rsidR="00894698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4A79234C" w14:textId="48B86B32" w:rsidR="00F22FAD" w:rsidRPr="00894698" w:rsidRDefault="004C7957" w:rsidP="00F22FAD">
      <w:pPr>
        <w:rPr>
          <w:rFonts w:ascii="Arial" w:hAnsi="Arial" w:cs="Arial"/>
          <w:sz w:val="20"/>
        </w:rPr>
      </w:pPr>
      <w:r w:rsidRPr="004C7957">
        <w:rPr>
          <w:rFonts w:ascii="Arial" w:hAnsi="Arial" w:cs="Arial"/>
          <w:sz w:val="20"/>
        </w:rPr>
        <w:t>Falls</w:t>
      </w:r>
      <w:r w:rsidR="00F22FAD" w:rsidRPr="004C7957">
        <w:rPr>
          <w:rFonts w:ascii="Arial" w:hAnsi="Arial" w:cs="Arial"/>
          <w:sz w:val="20"/>
        </w:rPr>
        <w:t xml:space="preserve"> Transplantation</w:t>
      </w:r>
      <w:r w:rsidRPr="004C7957">
        <w:rPr>
          <w:rFonts w:ascii="Arial" w:hAnsi="Arial" w:cs="Arial"/>
          <w:sz w:val="20"/>
        </w:rPr>
        <w:t>, welche/wann:</w:t>
      </w:r>
      <w:r w:rsidR="00F22FAD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</w:rPr>
          <w:id w:val="2014634967"/>
          <w:placeholder>
            <w:docPart w:val="02E27CFABE964A36BD64A76E737A1D43"/>
          </w:placeholder>
          <w:showingPlcHdr/>
          <w:text/>
        </w:sdtPr>
        <w:sdtEndPr/>
        <w:sdtContent>
          <w:r w:rsidR="00F22FAD" w:rsidRPr="00894698">
            <w:rPr>
              <w:color w:val="808080"/>
              <w:sz w:val="20"/>
            </w:rPr>
            <w:t>Klicken oder tippen Sie hier, um Text einzugeben.</w:t>
          </w:r>
        </w:sdtContent>
      </w:sdt>
    </w:p>
    <w:p w14:paraId="244BF74C" w14:textId="5F0C791E" w:rsidR="00F22FAD" w:rsidRPr="00593AF8" w:rsidRDefault="00F22FAD" w:rsidP="00F22FAD">
      <w:pPr>
        <w:rPr>
          <w:rFonts w:ascii="Arial" w:hAnsi="Arial" w:cs="Arial"/>
          <w:sz w:val="20"/>
        </w:rPr>
      </w:pPr>
      <w:r w:rsidRPr="00F22FAD">
        <w:rPr>
          <w:rFonts w:ascii="Arial" w:hAnsi="Arial" w:cs="Arial"/>
          <w:b/>
          <w:bCs/>
          <w:sz w:val="20"/>
        </w:rPr>
        <w:t>Intravenöser Drogenabusus?</w:t>
      </w:r>
      <w:r>
        <w:rPr>
          <w:rFonts w:ascii="Arial" w:hAnsi="Arial" w:cs="Arial"/>
          <w:sz w:val="20"/>
        </w:rPr>
        <w:tab/>
      </w:r>
      <w:r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705438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Pr="00593AF8">
        <w:rPr>
          <w:rFonts w:ascii="Arial" w:hAnsi="Arial" w:cs="Arial"/>
          <w:sz w:val="20"/>
        </w:rPr>
        <w:t xml:space="preserve"> Ja</w:t>
      </w:r>
      <w:r w:rsidRPr="00593AF8">
        <w:rPr>
          <w:rFonts w:ascii="Arial" w:hAnsi="Arial" w:cs="Arial"/>
          <w:sz w:val="20"/>
        </w:rPr>
        <w:tab/>
      </w:r>
      <w:r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1587615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Pr="00593AF8">
        <w:rPr>
          <w:rFonts w:ascii="Arial" w:hAnsi="Arial" w:cs="Arial"/>
          <w:sz w:val="20"/>
        </w:rPr>
        <w:t xml:space="preserve"> Nein</w:t>
      </w:r>
    </w:p>
    <w:p w14:paraId="6218C1B9" w14:textId="6B8822E1" w:rsidR="00F22FAD" w:rsidRDefault="00F22FAD" w:rsidP="00593AF8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HIV-Infektion? </w:t>
      </w:r>
      <w:r w:rsidRPr="00F22FAD">
        <w:rPr>
          <w:rFonts w:ascii="Arial" w:hAnsi="Arial" w:cs="Arial"/>
          <w:sz w:val="20"/>
        </w:rPr>
        <w:t>Falls ja, letzte</w:t>
      </w:r>
      <w:r>
        <w:rPr>
          <w:rFonts w:ascii="Arial" w:hAnsi="Arial" w:cs="Arial"/>
          <w:sz w:val="20"/>
        </w:rPr>
        <w:t xml:space="preserve"> Viruslast &amp;</w:t>
      </w:r>
      <w:r w:rsidRPr="00F22FAD">
        <w:rPr>
          <w:rFonts w:ascii="Arial" w:hAnsi="Arial" w:cs="Arial"/>
          <w:sz w:val="20"/>
        </w:rPr>
        <w:t xml:space="preserve"> CD4-Status </w:t>
      </w:r>
      <w:r>
        <w:rPr>
          <w:rFonts w:ascii="Arial" w:hAnsi="Arial" w:cs="Arial"/>
          <w:sz w:val="20"/>
        </w:rPr>
        <w:t>(</w:t>
      </w:r>
      <w:r w:rsidRPr="00F22FAD">
        <w:rPr>
          <w:rFonts w:ascii="Arial" w:hAnsi="Arial" w:cs="Arial"/>
          <w:sz w:val="20"/>
        </w:rPr>
        <w:t>inkl. Datum</w:t>
      </w:r>
      <w:r>
        <w:rPr>
          <w:rFonts w:ascii="Arial" w:hAnsi="Arial" w:cs="Arial"/>
          <w:sz w:val="20"/>
        </w:rPr>
        <w:t>) &amp;</w:t>
      </w:r>
      <w:r w:rsidRPr="00F22FAD">
        <w:rPr>
          <w:rFonts w:ascii="Arial" w:hAnsi="Arial" w:cs="Arial"/>
          <w:sz w:val="20"/>
        </w:rPr>
        <w:t xml:space="preserve"> aktuell</w:t>
      </w:r>
      <w:r>
        <w:rPr>
          <w:rFonts w:ascii="Arial" w:hAnsi="Arial" w:cs="Arial"/>
          <w:sz w:val="20"/>
        </w:rPr>
        <w:t>e</w:t>
      </w:r>
      <w:r w:rsidRPr="00F22FAD">
        <w:rPr>
          <w:rFonts w:ascii="Arial" w:hAnsi="Arial" w:cs="Arial"/>
          <w:sz w:val="20"/>
        </w:rPr>
        <w:t xml:space="preserve"> antiretrovirale Therapie angeben:</w:t>
      </w:r>
      <w:r>
        <w:rPr>
          <w:rFonts w:ascii="Arial" w:hAnsi="Arial" w:cs="Arial"/>
          <w:b/>
          <w:bCs/>
          <w:sz w:val="20"/>
        </w:rPr>
        <w:t xml:space="preserve"> </w:t>
      </w:r>
      <w:sdt>
        <w:sdtPr>
          <w:rPr>
            <w:rFonts w:ascii="Arial" w:hAnsi="Arial" w:cs="Arial"/>
          </w:rPr>
          <w:id w:val="-1523861971"/>
          <w:placeholder>
            <w:docPart w:val="31650DBB656F40B8939A7492A7A0F88C"/>
          </w:placeholder>
          <w:showingPlcHdr/>
          <w:text/>
        </w:sdtPr>
        <w:sdtEndPr/>
        <w:sdtContent>
          <w:r w:rsidRPr="00894698">
            <w:rPr>
              <w:color w:val="808080"/>
              <w:sz w:val="20"/>
            </w:rPr>
            <w:t>Klicken oder tippen Sie hier, um Text einzugeben.</w:t>
          </w:r>
        </w:sdtContent>
      </w:sdt>
    </w:p>
    <w:p w14:paraId="1668048F" w14:textId="1CB6A74C" w:rsidR="00593AF8" w:rsidRPr="00894698" w:rsidRDefault="00F22FAD" w:rsidP="00593AF8">
      <w:pPr>
        <w:rPr>
          <w:rFonts w:ascii="Arial" w:hAnsi="Arial" w:cs="Arial"/>
          <w:b/>
          <w:bCs/>
          <w:sz w:val="20"/>
        </w:rPr>
      </w:pPr>
      <w:r w:rsidRPr="00F22FAD">
        <w:rPr>
          <w:rFonts w:ascii="Arial" w:hAnsi="Arial" w:cs="Arial"/>
          <w:sz w:val="20"/>
        </w:rPr>
        <w:t>P</w:t>
      </w:r>
      <w:r w:rsidR="003F4730" w:rsidRPr="00F22FAD">
        <w:rPr>
          <w:rFonts w:ascii="Arial" w:hAnsi="Arial" w:cs="Arial"/>
          <w:sz w:val="20"/>
        </w:rPr>
        <w:t>rimärer Immundefekt</w:t>
      </w:r>
      <w:r w:rsidR="00E0355D">
        <w:rPr>
          <w:rFonts w:ascii="Arial" w:hAnsi="Arial" w:cs="Arial"/>
          <w:sz w:val="20"/>
        </w:rPr>
        <w:t xml:space="preserve"> oder</w:t>
      </w:r>
      <w:r>
        <w:rPr>
          <w:rFonts w:ascii="Arial" w:hAnsi="Arial" w:cs="Arial"/>
          <w:sz w:val="20"/>
        </w:rPr>
        <w:t xml:space="preserve"> </w:t>
      </w:r>
      <w:proofErr w:type="spellStart"/>
      <w:r>
        <w:rPr>
          <w:rFonts w:ascii="Arial" w:hAnsi="Arial" w:cs="Arial"/>
          <w:sz w:val="20"/>
        </w:rPr>
        <w:t>Asplenie</w:t>
      </w:r>
      <w:proofErr w:type="spellEnd"/>
      <w:r w:rsidRPr="00F22FAD">
        <w:rPr>
          <w:rFonts w:ascii="Arial" w:hAnsi="Arial" w:cs="Arial"/>
          <w:sz w:val="20"/>
        </w:rPr>
        <w:t>?</w:t>
      </w:r>
      <w:r w:rsidR="003F4730" w:rsidRPr="00894698">
        <w:rPr>
          <w:rFonts w:ascii="Arial" w:hAnsi="Arial" w:cs="Arial"/>
          <w:b/>
          <w:bCs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1657031210"/>
          <w:placeholder>
            <w:docPart w:val="9EF09471027B4FCBABDCCC2D7BE2C0D7"/>
          </w:placeholder>
          <w:showingPlcHdr/>
          <w:text/>
        </w:sdtPr>
        <w:sdtEndPr/>
        <w:sdtContent>
          <w:r w:rsidR="00894698"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894698">
        <w:rPr>
          <w:rFonts w:ascii="Arial" w:hAnsi="Arial" w:cs="Arial"/>
          <w:sz w:val="20"/>
        </w:rPr>
        <w:tab/>
      </w:r>
    </w:p>
    <w:p w14:paraId="20527C9B" w14:textId="39E6A6F1" w:rsidR="00593AF8" w:rsidRPr="00010D63" w:rsidRDefault="00593AF8" w:rsidP="00593AF8">
      <w:pPr>
        <w:rPr>
          <w:rFonts w:ascii="Arial" w:hAnsi="Arial" w:cs="Arial"/>
          <w:b/>
          <w:bCs/>
          <w:sz w:val="20"/>
          <w:u w:val="single"/>
        </w:rPr>
      </w:pPr>
      <w:r w:rsidRPr="00010D63">
        <w:rPr>
          <w:rFonts w:ascii="Arial" w:hAnsi="Arial" w:cs="Arial"/>
          <w:b/>
          <w:bCs/>
          <w:sz w:val="20"/>
          <w:u w:val="single"/>
        </w:rPr>
        <w:lastRenderedPageBreak/>
        <w:t>Fremdmaterial?</w:t>
      </w:r>
    </w:p>
    <w:p w14:paraId="17830D1E" w14:textId="77777777" w:rsidR="00593AF8" w:rsidRP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-1619211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ZVK</w:t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301351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Port</w:t>
      </w:r>
      <w:r w:rsidR="00593AF8" w:rsidRPr="00593AF8">
        <w:rPr>
          <w:rFonts w:ascii="Arial" w:hAnsi="Arial" w:cs="Arial"/>
          <w:sz w:val="20"/>
        </w:rPr>
        <w:tab/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1604683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ICD/SM</w:t>
      </w:r>
      <w:r w:rsidR="00593AF8" w:rsidRPr="00593AF8">
        <w:rPr>
          <w:rFonts w:ascii="Arial" w:hAnsi="Arial" w:cs="Arial"/>
          <w:sz w:val="20"/>
        </w:rPr>
        <w:tab/>
      </w:r>
      <w:sdt>
        <w:sdtPr>
          <w:rPr>
            <w:rFonts w:ascii="Arial" w:hAnsi="Arial" w:cs="Arial"/>
            <w:sz w:val="20"/>
          </w:rPr>
          <w:id w:val="-2077657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Dialyse-Zugang/Shunt</w:t>
      </w:r>
    </w:p>
    <w:p w14:paraId="199B0454" w14:textId="6EB364DE" w:rsidR="00593AF8" w:rsidRP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981895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Künstliche Herzklappen</w:t>
      </w:r>
      <w:r w:rsidR="00FC3824">
        <w:rPr>
          <w:rFonts w:ascii="Arial" w:hAnsi="Arial" w:cs="Arial"/>
          <w:sz w:val="20"/>
        </w:rPr>
        <w:t xml:space="preserve">: </w:t>
      </w:r>
      <w:r w:rsidR="00FC3824">
        <w:rPr>
          <w:rFonts w:ascii="Arial" w:hAnsi="Arial" w:cs="Arial"/>
          <w:sz w:val="20"/>
        </w:rPr>
        <w:tab/>
      </w:r>
      <w:r w:rsidR="00593AF8" w:rsidRPr="00593AF8">
        <w:rPr>
          <w:rFonts w:ascii="Arial" w:hAnsi="Arial" w:cs="Arial"/>
          <w:sz w:val="20"/>
        </w:rPr>
        <w:t>Welche</w:t>
      </w:r>
      <w:r w:rsidR="00FC3824">
        <w:rPr>
          <w:rFonts w:ascii="Arial" w:hAnsi="Arial" w:cs="Arial"/>
          <w:sz w:val="20"/>
        </w:rPr>
        <w:t>/Datum</w:t>
      </w:r>
      <w:r w:rsidR="00593AF8" w:rsidRPr="00593AF8">
        <w:rPr>
          <w:rFonts w:ascii="Arial" w:hAnsi="Arial" w:cs="Arial"/>
          <w:sz w:val="20"/>
        </w:rPr>
        <w:t xml:space="preserve">? </w:t>
      </w:r>
      <w:sdt>
        <w:sdtPr>
          <w:rPr>
            <w:rFonts w:ascii="Arial" w:hAnsi="Arial" w:cs="Arial"/>
            <w:sz w:val="20"/>
          </w:rPr>
          <w:id w:val="-1967199246"/>
          <w:placeholder>
            <w:docPart w:val="A9167888B65F4891BA24CCCFA51BADB4"/>
          </w:placeholder>
          <w:showingPlcHdr/>
          <w:text/>
        </w:sdtPr>
        <w:sdtEndPr/>
        <w:sdtContent>
          <w:r w:rsidR="00593AF8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6B01C87B" w14:textId="53191688" w:rsidR="00593AF8" w:rsidRP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-712660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Gefäßprothesen</w:t>
      </w:r>
      <w:r w:rsidR="00FC3824">
        <w:rPr>
          <w:rFonts w:ascii="Arial" w:hAnsi="Arial" w:cs="Arial"/>
          <w:sz w:val="20"/>
        </w:rPr>
        <w:t xml:space="preserve">: </w:t>
      </w:r>
      <w:r w:rsidR="00FC3824">
        <w:rPr>
          <w:rFonts w:ascii="Arial" w:hAnsi="Arial" w:cs="Arial"/>
          <w:sz w:val="20"/>
        </w:rPr>
        <w:tab/>
      </w:r>
      <w:r w:rsidR="00593AF8" w:rsidRPr="00593AF8">
        <w:rPr>
          <w:rFonts w:ascii="Arial" w:hAnsi="Arial" w:cs="Arial"/>
          <w:sz w:val="20"/>
        </w:rPr>
        <w:tab/>
        <w:t>Welche</w:t>
      </w:r>
      <w:r w:rsidR="00FC3824">
        <w:rPr>
          <w:rFonts w:ascii="Arial" w:hAnsi="Arial" w:cs="Arial"/>
          <w:sz w:val="20"/>
        </w:rPr>
        <w:t>/Datum</w:t>
      </w:r>
      <w:r w:rsidR="00593AF8" w:rsidRPr="00593AF8">
        <w:rPr>
          <w:rFonts w:ascii="Arial" w:hAnsi="Arial" w:cs="Arial"/>
          <w:sz w:val="20"/>
        </w:rPr>
        <w:t xml:space="preserve">? </w:t>
      </w:r>
      <w:sdt>
        <w:sdtPr>
          <w:rPr>
            <w:rFonts w:ascii="Arial" w:hAnsi="Arial" w:cs="Arial"/>
            <w:sz w:val="20"/>
          </w:rPr>
          <w:id w:val="1279998567"/>
          <w:placeholder>
            <w:docPart w:val="A9167888B65F4891BA24CCCFA51BADB4"/>
          </w:placeholder>
          <w:showingPlcHdr/>
          <w:text/>
        </w:sdtPr>
        <w:sdtEndPr/>
        <w:sdtContent>
          <w:r w:rsidR="00593AF8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3E74F8D7" w14:textId="3768FFFE" w:rsidR="00593AF8" w:rsidRDefault="00DD3288" w:rsidP="00593AF8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526528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AF8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593AF8" w:rsidRPr="00593AF8">
        <w:rPr>
          <w:rFonts w:ascii="Arial" w:hAnsi="Arial" w:cs="Arial"/>
          <w:sz w:val="20"/>
        </w:rPr>
        <w:t xml:space="preserve"> Gelenkersatz/</w:t>
      </w:r>
      <w:r w:rsidR="00A404ED">
        <w:rPr>
          <w:rFonts w:ascii="Arial" w:hAnsi="Arial" w:cs="Arial"/>
          <w:sz w:val="20"/>
        </w:rPr>
        <w:t>P</w:t>
      </w:r>
      <w:r w:rsidR="00593AF8" w:rsidRPr="00593AF8">
        <w:rPr>
          <w:rFonts w:ascii="Arial" w:hAnsi="Arial" w:cs="Arial"/>
          <w:sz w:val="20"/>
        </w:rPr>
        <w:t>rothesen</w:t>
      </w:r>
      <w:r w:rsidR="00FC3824">
        <w:rPr>
          <w:rFonts w:ascii="Arial" w:hAnsi="Arial" w:cs="Arial"/>
          <w:sz w:val="20"/>
        </w:rPr>
        <w:t>:</w:t>
      </w:r>
      <w:r w:rsidR="00FC3824">
        <w:rPr>
          <w:rFonts w:ascii="Arial" w:hAnsi="Arial" w:cs="Arial"/>
          <w:sz w:val="20"/>
        </w:rPr>
        <w:tab/>
      </w:r>
      <w:r w:rsidR="00593AF8" w:rsidRPr="00593AF8">
        <w:rPr>
          <w:rFonts w:ascii="Arial" w:hAnsi="Arial" w:cs="Arial"/>
          <w:sz w:val="20"/>
        </w:rPr>
        <w:t>Welche</w:t>
      </w:r>
      <w:r w:rsidR="00FC3824">
        <w:rPr>
          <w:rFonts w:ascii="Arial" w:hAnsi="Arial" w:cs="Arial"/>
          <w:sz w:val="20"/>
        </w:rPr>
        <w:t>/Datum</w:t>
      </w:r>
      <w:r w:rsidR="00593AF8" w:rsidRPr="00593AF8">
        <w:rPr>
          <w:rFonts w:ascii="Arial" w:hAnsi="Arial" w:cs="Arial"/>
          <w:sz w:val="20"/>
        </w:rPr>
        <w:t xml:space="preserve">? </w:t>
      </w:r>
      <w:sdt>
        <w:sdtPr>
          <w:rPr>
            <w:rFonts w:ascii="Arial" w:hAnsi="Arial" w:cs="Arial"/>
            <w:sz w:val="20"/>
          </w:rPr>
          <w:id w:val="-1437128955"/>
          <w:placeholder>
            <w:docPart w:val="A9167888B65F4891BA24CCCFA51BADB4"/>
          </w:placeholder>
          <w:showingPlcHdr/>
          <w:text/>
        </w:sdtPr>
        <w:sdtEndPr/>
        <w:sdtContent>
          <w:r w:rsidR="00593AF8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36F8CD39" w14:textId="0397C0DF" w:rsidR="00DC15BC" w:rsidRDefault="00DD3288" w:rsidP="00DC15BC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1785844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15BC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DC15BC" w:rsidRPr="00593AF8">
        <w:rPr>
          <w:rFonts w:ascii="Arial" w:hAnsi="Arial" w:cs="Arial"/>
          <w:sz w:val="20"/>
        </w:rPr>
        <w:t xml:space="preserve"> </w:t>
      </w:r>
      <w:r w:rsidR="00DC15BC">
        <w:rPr>
          <w:rFonts w:ascii="Arial" w:hAnsi="Arial" w:cs="Arial"/>
          <w:sz w:val="20"/>
        </w:rPr>
        <w:t>Weitere:</w:t>
      </w:r>
      <w:r w:rsidR="00DC15BC">
        <w:rPr>
          <w:rFonts w:ascii="Arial" w:hAnsi="Arial" w:cs="Arial"/>
          <w:sz w:val="20"/>
        </w:rPr>
        <w:tab/>
      </w:r>
      <w:r w:rsidR="00DC15BC">
        <w:rPr>
          <w:rFonts w:ascii="Arial" w:hAnsi="Arial" w:cs="Arial"/>
          <w:sz w:val="20"/>
        </w:rPr>
        <w:tab/>
      </w:r>
      <w:r w:rsidR="00DC15BC">
        <w:rPr>
          <w:rFonts w:ascii="Arial" w:hAnsi="Arial" w:cs="Arial"/>
          <w:sz w:val="20"/>
        </w:rPr>
        <w:tab/>
      </w:r>
      <w:r w:rsidR="00DC15BC" w:rsidRPr="00593AF8">
        <w:rPr>
          <w:rFonts w:ascii="Arial" w:hAnsi="Arial" w:cs="Arial"/>
          <w:sz w:val="20"/>
        </w:rPr>
        <w:t>Welche</w:t>
      </w:r>
      <w:r w:rsidR="00DC15BC">
        <w:rPr>
          <w:rFonts w:ascii="Arial" w:hAnsi="Arial" w:cs="Arial"/>
          <w:sz w:val="20"/>
        </w:rPr>
        <w:t>/Datum</w:t>
      </w:r>
      <w:r w:rsidR="00DC15BC" w:rsidRPr="00593AF8">
        <w:rPr>
          <w:rFonts w:ascii="Arial" w:hAnsi="Arial" w:cs="Arial"/>
          <w:sz w:val="20"/>
        </w:rPr>
        <w:t xml:space="preserve">? </w:t>
      </w:r>
      <w:sdt>
        <w:sdtPr>
          <w:rPr>
            <w:rFonts w:ascii="Arial" w:hAnsi="Arial" w:cs="Arial"/>
            <w:sz w:val="20"/>
          </w:rPr>
          <w:id w:val="1485504378"/>
          <w:placeholder>
            <w:docPart w:val="6FCB981A52F14E998C56101740A3B193"/>
          </w:placeholder>
          <w:showingPlcHdr/>
          <w:text/>
        </w:sdtPr>
        <w:sdtEndPr/>
        <w:sdtContent>
          <w:r w:rsidR="00DC15BC"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287B2826" w14:textId="77777777" w:rsidR="00593AF8" w:rsidRPr="00DA65F9" w:rsidRDefault="00593AF8" w:rsidP="00593AF8">
      <w:pPr>
        <w:rPr>
          <w:rFonts w:ascii="Arial" w:hAnsi="Arial" w:cs="Arial"/>
          <w:b/>
          <w:sz w:val="20"/>
          <w:u w:val="single"/>
        </w:rPr>
      </w:pPr>
      <w:r w:rsidRPr="00DA65F9">
        <w:rPr>
          <w:rFonts w:ascii="Arial" w:hAnsi="Arial" w:cs="Arial"/>
          <w:b/>
          <w:sz w:val="20"/>
          <w:u w:val="single"/>
        </w:rPr>
        <w:t xml:space="preserve">Weitere anamnestische </w:t>
      </w:r>
      <w:r w:rsidR="00411E99" w:rsidRPr="00DA65F9">
        <w:rPr>
          <w:rFonts w:ascii="Arial" w:hAnsi="Arial" w:cs="Arial"/>
          <w:b/>
          <w:sz w:val="20"/>
          <w:u w:val="single"/>
        </w:rPr>
        <w:t>Faktoren</w:t>
      </w:r>
    </w:p>
    <w:p w14:paraId="0DE6531E" w14:textId="12A6F86B" w:rsidR="00E0355D" w:rsidRDefault="00E0355D" w:rsidP="00E0355D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Ggf. relevante Komorbiditäten </w:t>
      </w:r>
      <w:proofErr w:type="spellStart"/>
      <w:r>
        <w:rPr>
          <w:rFonts w:ascii="Arial" w:hAnsi="Arial" w:cs="Arial"/>
          <w:sz w:val="20"/>
        </w:rPr>
        <w:t>inkl</w:t>
      </w:r>
      <w:proofErr w:type="spellEnd"/>
      <w:r>
        <w:rPr>
          <w:rFonts w:ascii="Arial" w:hAnsi="Arial" w:cs="Arial"/>
          <w:sz w:val="20"/>
        </w:rPr>
        <w:t xml:space="preserve">, OPs: </w:t>
      </w:r>
      <w:sdt>
        <w:sdtPr>
          <w:rPr>
            <w:rFonts w:ascii="Arial" w:hAnsi="Arial" w:cs="Arial"/>
            <w:sz w:val="20"/>
          </w:rPr>
          <w:id w:val="1348143083"/>
          <w:placeholder>
            <w:docPart w:val="03FF8396527042AE899A5F2F30020FC9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17BFFDB1" w14:textId="5C20396F" w:rsidR="00593AF8" w:rsidRPr="00593AF8" w:rsidRDefault="00593AF8" w:rsidP="00411E99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Reiseanamnese</w:t>
      </w:r>
      <w:r w:rsidR="00411E99">
        <w:rPr>
          <w:rFonts w:ascii="Arial" w:hAnsi="Arial" w:cs="Arial"/>
          <w:sz w:val="20"/>
        </w:rPr>
        <w:t>:</w:t>
      </w:r>
      <w:r w:rsidRPr="00593AF8">
        <w:rPr>
          <w:rFonts w:ascii="Arial" w:hAnsi="Arial" w:cs="Arial"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683789022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3B743882" w14:textId="77777777" w:rsidR="00593AF8" w:rsidRPr="00593AF8" w:rsidRDefault="00593AF8" w:rsidP="00411E99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Umfeldanamnese (Umfeld erkrankt?)</w:t>
      </w:r>
      <w:r w:rsidR="00411E99">
        <w:rPr>
          <w:rFonts w:ascii="Arial" w:hAnsi="Arial" w:cs="Arial"/>
          <w:sz w:val="20"/>
        </w:rPr>
        <w:t>:</w:t>
      </w:r>
      <w:r w:rsidRPr="00593AF8">
        <w:rPr>
          <w:rFonts w:ascii="Arial" w:hAnsi="Arial" w:cs="Arial"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1912816917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74A89875" w14:textId="7DD184BD" w:rsidR="00593AF8" w:rsidRPr="00593AF8" w:rsidRDefault="00593AF8" w:rsidP="00411E99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Kontakt zu Tieren? Details: </w:t>
      </w:r>
      <w:sdt>
        <w:sdtPr>
          <w:rPr>
            <w:rFonts w:ascii="Arial" w:hAnsi="Arial" w:cs="Arial"/>
            <w:sz w:val="20"/>
          </w:rPr>
          <w:id w:val="1663034767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02EDBA6B" w14:textId="77777777" w:rsidR="00593AF8" w:rsidRPr="00593AF8" w:rsidRDefault="00593AF8" w:rsidP="00411E99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Berufsanamnese</w:t>
      </w:r>
      <w:r w:rsidR="00411E99">
        <w:rPr>
          <w:rFonts w:ascii="Arial" w:hAnsi="Arial" w:cs="Arial"/>
          <w:sz w:val="20"/>
        </w:rPr>
        <w:t xml:space="preserve">: </w:t>
      </w:r>
      <w:sdt>
        <w:sdtPr>
          <w:rPr>
            <w:rFonts w:ascii="Arial" w:hAnsi="Arial" w:cs="Arial"/>
            <w:sz w:val="20"/>
          </w:rPr>
          <w:id w:val="200221977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75153C5C" w14:textId="4247D7B9" w:rsidR="00411E99" w:rsidRPr="00DA65F9" w:rsidRDefault="00411E99" w:rsidP="00593AF8">
      <w:pPr>
        <w:rPr>
          <w:rFonts w:ascii="Arial" w:hAnsi="Arial" w:cs="Arial"/>
          <w:b/>
          <w:sz w:val="20"/>
          <w:u w:val="single"/>
        </w:rPr>
      </w:pPr>
      <w:r w:rsidRPr="00DA65F9">
        <w:rPr>
          <w:rFonts w:ascii="Arial" w:hAnsi="Arial" w:cs="Arial"/>
          <w:b/>
          <w:sz w:val="20"/>
          <w:u w:val="single"/>
        </w:rPr>
        <w:t>Befunde</w:t>
      </w:r>
      <w:r w:rsidR="00E0355D">
        <w:rPr>
          <w:rFonts w:ascii="Arial" w:hAnsi="Arial" w:cs="Arial"/>
          <w:b/>
          <w:sz w:val="20"/>
          <w:u w:val="single"/>
        </w:rPr>
        <w:t>:</w:t>
      </w:r>
    </w:p>
    <w:p w14:paraId="4AB99D0B" w14:textId="2C484146" w:rsidR="00411E99" w:rsidRPr="00DD3288" w:rsidRDefault="00411E99" w:rsidP="00593AF8">
      <w:pPr>
        <w:rPr>
          <w:rFonts w:ascii="Arial" w:hAnsi="Arial" w:cs="Arial"/>
          <w:sz w:val="20"/>
          <w:lang w:val="en-US"/>
        </w:rPr>
      </w:pPr>
      <w:r w:rsidRPr="003B1784">
        <w:rPr>
          <w:rFonts w:ascii="Arial" w:hAnsi="Arial" w:cs="Arial"/>
          <w:sz w:val="20"/>
        </w:rPr>
        <w:t>Relevante Laborwerte (Leukozyten</w:t>
      </w:r>
      <w:r w:rsidR="00E0355D">
        <w:rPr>
          <w:rFonts w:ascii="Arial" w:hAnsi="Arial" w:cs="Arial"/>
          <w:sz w:val="20"/>
        </w:rPr>
        <w:t xml:space="preserve">, ggf. </w:t>
      </w:r>
      <w:proofErr w:type="spellStart"/>
      <w:r w:rsidR="00894698" w:rsidRPr="00DD3288">
        <w:rPr>
          <w:rFonts w:ascii="Arial" w:hAnsi="Arial" w:cs="Arial"/>
          <w:sz w:val="20"/>
          <w:lang w:val="en-US"/>
        </w:rPr>
        <w:t>Neutro</w:t>
      </w:r>
      <w:proofErr w:type="spellEnd"/>
      <w:r w:rsidR="00E0355D" w:rsidRPr="00DD3288">
        <w:rPr>
          <w:rFonts w:ascii="Arial" w:hAnsi="Arial" w:cs="Arial"/>
          <w:sz w:val="20"/>
          <w:lang w:val="en-US"/>
        </w:rPr>
        <w:t>-</w:t>
      </w:r>
      <w:r w:rsidR="00010D63" w:rsidRPr="00DD3288">
        <w:rPr>
          <w:rFonts w:ascii="Arial" w:hAnsi="Arial" w:cs="Arial"/>
          <w:sz w:val="20"/>
          <w:lang w:val="en-US"/>
        </w:rPr>
        <w:t>/</w:t>
      </w:r>
      <w:r w:rsidR="00E0355D" w:rsidRPr="00DD3288">
        <w:rPr>
          <w:rFonts w:ascii="Arial" w:hAnsi="Arial" w:cs="Arial"/>
          <w:sz w:val="20"/>
          <w:lang w:val="en-US"/>
        </w:rPr>
        <w:t>Eosino</w:t>
      </w:r>
      <w:r w:rsidR="00894698" w:rsidRPr="00DD3288">
        <w:rPr>
          <w:rFonts w:ascii="Arial" w:hAnsi="Arial" w:cs="Arial"/>
          <w:sz w:val="20"/>
          <w:lang w:val="en-US"/>
        </w:rPr>
        <w:t>phile</w:t>
      </w:r>
      <w:r w:rsidRPr="00DD3288">
        <w:rPr>
          <w:rFonts w:ascii="Arial" w:hAnsi="Arial" w:cs="Arial"/>
          <w:sz w:val="20"/>
          <w:lang w:val="en-US"/>
        </w:rPr>
        <w:t xml:space="preserve">, CRP, </w:t>
      </w:r>
      <w:proofErr w:type="spellStart"/>
      <w:r w:rsidRPr="00DD3288">
        <w:rPr>
          <w:rFonts w:ascii="Arial" w:hAnsi="Arial" w:cs="Arial"/>
          <w:sz w:val="20"/>
          <w:lang w:val="en-US"/>
        </w:rPr>
        <w:t>ggf</w:t>
      </w:r>
      <w:proofErr w:type="spellEnd"/>
      <w:r w:rsidRPr="00DD3288">
        <w:rPr>
          <w:rFonts w:ascii="Arial" w:hAnsi="Arial" w:cs="Arial"/>
          <w:sz w:val="20"/>
          <w:lang w:val="en-US"/>
        </w:rPr>
        <w:t>. PCT, Tendenz?)</w:t>
      </w:r>
    </w:p>
    <w:sdt>
      <w:sdtPr>
        <w:rPr>
          <w:rFonts w:ascii="Arial" w:hAnsi="Arial" w:cs="Arial"/>
          <w:sz w:val="20"/>
        </w:rPr>
        <w:id w:val="-1953080268"/>
        <w:placeholder>
          <w:docPart w:val="6E04BCA3199F49F483EDCEDD128B11A2"/>
        </w:placeholder>
        <w:showingPlcHdr/>
        <w:text/>
      </w:sdtPr>
      <w:sdtEndPr/>
      <w:sdtContent>
        <w:p w14:paraId="40FDB51D" w14:textId="77777777" w:rsidR="00E0355D" w:rsidRDefault="00E0355D" w:rsidP="00E0355D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068BCE38" w14:textId="2F27914F" w:rsidR="00010D63" w:rsidRPr="00593AF8" w:rsidRDefault="00010D63" w:rsidP="00010D63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Relevante Bildgebung</w:t>
      </w:r>
      <w:r w:rsidR="00066001">
        <w:rPr>
          <w:rFonts w:ascii="Arial" w:hAnsi="Arial" w:cs="Arial"/>
          <w:sz w:val="20"/>
        </w:rPr>
        <w:t xml:space="preserve"> inkl. TTE/TEE</w:t>
      </w:r>
      <w:r w:rsidRPr="00593AF8">
        <w:rPr>
          <w:rFonts w:ascii="Arial" w:hAnsi="Arial" w:cs="Arial"/>
          <w:sz w:val="20"/>
        </w:rPr>
        <w:t xml:space="preserve"> (</w:t>
      </w:r>
      <w:r>
        <w:rPr>
          <w:rFonts w:ascii="Arial" w:hAnsi="Arial" w:cs="Arial"/>
          <w:sz w:val="20"/>
        </w:rPr>
        <w:t xml:space="preserve">Zusammenfassung; </w:t>
      </w:r>
      <w:r w:rsidRPr="00593AF8">
        <w:rPr>
          <w:rFonts w:ascii="Arial" w:hAnsi="Arial" w:cs="Arial"/>
          <w:sz w:val="20"/>
        </w:rPr>
        <w:t>mit Datum)</w:t>
      </w:r>
      <w:r>
        <w:rPr>
          <w:rFonts w:ascii="Arial" w:hAnsi="Arial" w:cs="Arial"/>
          <w:sz w:val="20"/>
        </w:rPr>
        <w:t>:</w:t>
      </w:r>
    </w:p>
    <w:sdt>
      <w:sdtPr>
        <w:rPr>
          <w:rFonts w:ascii="Arial" w:hAnsi="Arial" w:cs="Arial"/>
          <w:sz w:val="20"/>
        </w:rPr>
        <w:id w:val="-653920171"/>
        <w:placeholder>
          <w:docPart w:val="35D469405D8A47E8BA5F2B1C4CF0574B"/>
        </w:placeholder>
        <w:showingPlcHdr/>
        <w:text/>
      </w:sdtPr>
      <w:sdtEndPr/>
      <w:sdtContent>
        <w:p w14:paraId="3C72FFBA" w14:textId="77777777" w:rsidR="00010D63" w:rsidRDefault="00010D63" w:rsidP="00010D63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4DCA9712" w14:textId="43E7CE18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Bisherige mikrobiologische Befunde (</w:t>
      </w:r>
      <w:r w:rsidR="00E0355D">
        <w:rPr>
          <w:rFonts w:ascii="Arial" w:hAnsi="Arial" w:cs="Arial"/>
          <w:sz w:val="20"/>
        </w:rPr>
        <w:t xml:space="preserve">mit </w:t>
      </w:r>
      <w:r w:rsidRPr="00593AF8">
        <w:rPr>
          <w:rFonts w:ascii="Arial" w:hAnsi="Arial" w:cs="Arial"/>
          <w:sz w:val="20"/>
        </w:rPr>
        <w:t xml:space="preserve">Abnahme- </w:t>
      </w:r>
      <w:r w:rsidRPr="00010D63">
        <w:rPr>
          <w:rFonts w:ascii="Arial" w:hAnsi="Arial" w:cs="Arial"/>
          <w:b/>
          <w:bCs/>
          <w:i/>
          <w:iCs/>
          <w:sz w:val="20"/>
        </w:rPr>
        <w:t>nicht</w:t>
      </w:r>
      <w:r w:rsidRPr="00593AF8">
        <w:rPr>
          <w:rFonts w:ascii="Arial" w:hAnsi="Arial" w:cs="Arial"/>
          <w:sz w:val="20"/>
        </w:rPr>
        <w:t xml:space="preserve"> Validierungsdatum</w:t>
      </w:r>
      <w:r w:rsidR="00894698">
        <w:rPr>
          <w:rFonts w:ascii="Arial" w:hAnsi="Arial" w:cs="Arial"/>
          <w:sz w:val="20"/>
        </w:rPr>
        <w:t>!</w:t>
      </w:r>
      <w:r w:rsidRPr="00593AF8">
        <w:rPr>
          <w:rFonts w:ascii="Arial" w:hAnsi="Arial" w:cs="Arial"/>
          <w:sz w:val="20"/>
        </w:rPr>
        <w:t>)</w:t>
      </w:r>
    </w:p>
    <w:sdt>
      <w:sdtPr>
        <w:rPr>
          <w:rFonts w:ascii="Arial" w:hAnsi="Arial" w:cs="Arial"/>
          <w:sz w:val="20"/>
        </w:rPr>
        <w:id w:val="1383754684"/>
        <w:placeholder>
          <w:docPart w:val="A9167888B65F4891BA24CCCFA51BADB4"/>
        </w:placeholder>
        <w:showingPlcHdr/>
        <w:text/>
      </w:sdtPr>
      <w:sdtEndPr/>
      <w:sdtContent>
        <w:p w14:paraId="701272D7" w14:textId="77777777" w:rsidR="00593AF8" w:rsidRPr="00593AF8" w:rsidRDefault="00593AF8" w:rsidP="00593AF8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7007FA0C" w14:textId="4642AD1C" w:rsidR="00E0355D" w:rsidRDefault="00E0355D" w:rsidP="00E0355D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Relevante histopathologische Befunde: </w:t>
      </w:r>
      <w:sdt>
        <w:sdtPr>
          <w:rPr>
            <w:rFonts w:ascii="Arial" w:hAnsi="Arial" w:cs="Arial"/>
            <w:sz w:val="20"/>
          </w:rPr>
          <w:id w:val="-1145739986"/>
          <w:placeholder>
            <w:docPart w:val="CDB63AE74A4E488FA0D6BE056C16F1E6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66A9268E" w14:textId="6D3EE5B9" w:rsidR="004C7957" w:rsidRPr="004C7957" w:rsidRDefault="004C7957" w:rsidP="00E0355D">
      <w:pPr>
        <w:rPr>
          <w:rFonts w:ascii="Arial" w:hAnsi="Arial" w:cs="Arial"/>
          <w:b/>
          <w:bCs/>
          <w:sz w:val="20"/>
          <w:u w:val="single"/>
        </w:rPr>
      </w:pPr>
      <w:r w:rsidRPr="004C7957">
        <w:rPr>
          <w:rFonts w:ascii="Arial" w:hAnsi="Arial" w:cs="Arial"/>
          <w:b/>
          <w:bCs/>
          <w:sz w:val="20"/>
          <w:u w:val="single"/>
        </w:rPr>
        <w:t>Therapie</w:t>
      </w:r>
    </w:p>
    <w:p w14:paraId="0ECC9220" w14:textId="4532EE76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Bisherige antiinfektive Therapie (Präparate</w:t>
      </w:r>
      <w:r w:rsidR="00010D63">
        <w:rPr>
          <w:rFonts w:ascii="Arial" w:hAnsi="Arial" w:cs="Arial"/>
          <w:sz w:val="20"/>
        </w:rPr>
        <w:t>, oral vs</w:t>
      </w:r>
      <w:r w:rsidR="00150435">
        <w:rPr>
          <w:rFonts w:ascii="Arial" w:hAnsi="Arial" w:cs="Arial"/>
          <w:sz w:val="20"/>
        </w:rPr>
        <w:t>.</w:t>
      </w:r>
      <w:r w:rsidR="00010D63">
        <w:rPr>
          <w:rFonts w:ascii="Arial" w:hAnsi="Arial" w:cs="Arial"/>
          <w:sz w:val="20"/>
        </w:rPr>
        <w:t xml:space="preserve"> IV</w:t>
      </w:r>
      <w:r w:rsidRPr="00593AF8">
        <w:rPr>
          <w:rFonts w:ascii="Arial" w:hAnsi="Arial" w:cs="Arial"/>
          <w:sz w:val="20"/>
        </w:rPr>
        <w:t xml:space="preserve">, </w:t>
      </w:r>
      <w:r w:rsidR="00DC15BC">
        <w:rPr>
          <w:rFonts w:ascii="Arial" w:hAnsi="Arial" w:cs="Arial"/>
          <w:sz w:val="20"/>
        </w:rPr>
        <w:t xml:space="preserve">Dosis, </w:t>
      </w:r>
      <w:r w:rsidRPr="00593AF8">
        <w:rPr>
          <w:rFonts w:ascii="Arial" w:hAnsi="Arial" w:cs="Arial"/>
          <w:sz w:val="20"/>
        </w:rPr>
        <w:t xml:space="preserve">Start- </w:t>
      </w:r>
      <w:r w:rsidR="00150435">
        <w:rPr>
          <w:rFonts w:ascii="Arial" w:hAnsi="Arial" w:cs="Arial"/>
          <w:sz w:val="20"/>
        </w:rPr>
        <w:t xml:space="preserve">&amp; </w:t>
      </w:r>
      <w:r w:rsidRPr="00593AF8">
        <w:rPr>
          <w:rFonts w:ascii="Arial" w:hAnsi="Arial" w:cs="Arial"/>
          <w:sz w:val="20"/>
        </w:rPr>
        <w:t>Absetzdatum)</w:t>
      </w:r>
      <w:r w:rsidR="00E0355D">
        <w:rPr>
          <w:rFonts w:ascii="Arial" w:hAnsi="Arial" w:cs="Arial"/>
          <w:sz w:val="20"/>
        </w:rPr>
        <w:t>:</w:t>
      </w:r>
    </w:p>
    <w:sdt>
      <w:sdtPr>
        <w:rPr>
          <w:rFonts w:ascii="Arial" w:hAnsi="Arial" w:cs="Arial"/>
          <w:sz w:val="20"/>
        </w:rPr>
        <w:id w:val="1593045614"/>
        <w:placeholder>
          <w:docPart w:val="A9167888B65F4891BA24CCCFA51BADB4"/>
        </w:placeholder>
        <w:showingPlcHdr/>
        <w:text/>
      </w:sdtPr>
      <w:sdtEndPr/>
      <w:sdtContent>
        <w:p w14:paraId="590E9E61" w14:textId="77777777" w:rsidR="00593AF8" w:rsidRPr="00593AF8" w:rsidRDefault="00593AF8" w:rsidP="00593AF8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703A4A27" w14:textId="10135B12" w:rsidR="00010D63" w:rsidRPr="00593AF8" w:rsidRDefault="00010D63" w:rsidP="00010D63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Aktuelle OPs/Interventionen:</w:t>
      </w:r>
    </w:p>
    <w:sdt>
      <w:sdtPr>
        <w:rPr>
          <w:rFonts w:ascii="Arial" w:hAnsi="Arial" w:cs="Arial"/>
          <w:sz w:val="20"/>
        </w:rPr>
        <w:id w:val="-807004214"/>
        <w:placeholder>
          <w:docPart w:val="06F77D5ACDE84A2E99A6C18D34ED24F5"/>
        </w:placeholder>
        <w:showingPlcHdr/>
        <w:text/>
      </w:sdtPr>
      <w:sdtEndPr/>
      <w:sdtContent>
        <w:p w14:paraId="779D4883" w14:textId="073B9E33" w:rsidR="00010D63" w:rsidRDefault="00010D63" w:rsidP="00010D63">
          <w:pPr>
            <w:rPr>
              <w:rFonts w:ascii="Arial" w:hAnsi="Arial" w:cs="Arial"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44DD6B3B" w14:textId="6B52E922" w:rsidR="00FC3824" w:rsidRDefault="00FC3824" w:rsidP="00FC3824">
      <w:pPr>
        <w:rPr>
          <w:rFonts w:ascii="Arial" w:hAnsi="Arial" w:cs="Arial"/>
          <w:sz w:val="20"/>
        </w:rPr>
      </w:pPr>
      <w:r w:rsidRPr="00FC3824">
        <w:rPr>
          <w:rFonts w:ascii="Arial" w:hAnsi="Arial" w:cs="Arial"/>
          <w:b/>
          <w:bCs/>
          <w:sz w:val="20"/>
        </w:rPr>
        <w:t>Antibiotika-Allergien?</w:t>
      </w:r>
      <w:r>
        <w:rPr>
          <w:rFonts w:ascii="Arial" w:hAnsi="Arial" w:cs="Arial"/>
          <w:sz w:val="20"/>
        </w:rPr>
        <w:t xml:space="preserve"> Falls ja, Substanz: </w:t>
      </w:r>
      <w:sdt>
        <w:sdtPr>
          <w:rPr>
            <w:rFonts w:ascii="Arial" w:hAnsi="Arial" w:cs="Arial"/>
            <w:sz w:val="20"/>
          </w:rPr>
          <w:id w:val="-1095548306"/>
          <w:placeholder>
            <w:docPart w:val="563BD3C8CB444477BAAF1EC42FD890D6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  <w:r w:rsidR="00E0355D">
        <w:rPr>
          <w:rFonts w:ascii="Arial" w:hAnsi="Arial" w:cs="Arial"/>
          <w:sz w:val="20"/>
        </w:rPr>
        <w:t xml:space="preserve"> Bzgl. Allergie </w:t>
      </w:r>
      <w:r w:rsidR="00010D63">
        <w:rPr>
          <w:rFonts w:ascii="Arial" w:hAnsi="Arial" w:cs="Arial"/>
          <w:sz w:val="20"/>
        </w:rPr>
        <w:t>Z</w:t>
      </w:r>
      <w:r w:rsidR="00E0355D">
        <w:rPr>
          <w:rFonts w:ascii="Arial" w:hAnsi="Arial" w:cs="Arial"/>
          <w:sz w:val="20"/>
        </w:rPr>
        <w:t xml:space="preserve">utreffendes ankreuzen: </w:t>
      </w:r>
      <w:sdt>
        <w:sdtPr>
          <w:rPr>
            <w:rFonts w:ascii="Arial" w:hAnsi="Arial" w:cs="Arial"/>
            <w:sz w:val="20"/>
          </w:rPr>
          <w:id w:val="509262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letzte Reaktion vor </w:t>
      </w:r>
      <w:r w:rsidR="00E0355D" w:rsidRPr="00E0355D">
        <w:rPr>
          <w:rFonts w:ascii="Arial" w:hAnsi="Arial" w:cs="Arial"/>
          <w:sz w:val="20"/>
        </w:rPr>
        <w:t>≤</w:t>
      </w:r>
      <w:r w:rsidR="00E0355D">
        <w:rPr>
          <w:rFonts w:ascii="Arial" w:hAnsi="Arial" w:cs="Arial"/>
          <w:sz w:val="20"/>
        </w:rPr>
        <w:t xml:space="preserve">5 Jahren  </w:t>
      </w:r>
      <w:sdt>
        <w:sdtPr>
          <w:rPr>
            <w:rFonts w:ascii="Arial" w:hAnsi="Arial" w:cs="Arial"/>
            <w:sz w:val="20"/>
          </w:rPr>
          <w:id w:val="-1074044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Anaphylaxie  </w:t>
      </w:r>
      <w:sdt>
        <w:sdtPr>
          <w:rPr>
            <w:rFonts w:ascii="Arial" w:hAnsi="Arial" w:cs="Arial"/>
            <w:sz w:val="20"/>
          </w:rPr>
          <w:id w:val="-8148764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Angioödem  </w:t>
      </w:r>
      <w:sdt>
        <w:sdtPr>
          <w:rPr>
            <w:rFonts w:ascii="Arial" w:hAnsi="Arial" w:cs="Arial"/>
            <w:sz w:val="20"/>
          </w:rPr>
          <w:id w:val="-113826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Schock</w:t>
      </w:r>
      <w:r w:rsidR="00E0355D">
        <w:rPr>
          <w:rFonts w:ascii="Arial" w:hAnsi="Arial" w:cs="Arial"/>
          <w:sz w:val="20"/>
        </w:rPr>
        <w:t xml:space="preserve">  </w:t>
      </w:r>
      <w:sdt>
        <w:sdtPr>
          <w:rPr>
            <w:rFonts w:ascii="Arial" w:hAnsi="Arial" w:cs="Arial"/>
            <w:sz w:val="20"/>
          </w:rPr>
          <w:id w:val="14559874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Schwere Hautreaktion</w:t>
      </w:r>
      <w:r w:rsidR="00E0355D">
        <w:rPr>
          <w:rFonts w:ascii="Arial" w:hAnsi="Arial" w:cs="Arial"/>
          <w:sz w:val="20"/>
        </w:rPr>
        <w:t xml:space="preserve">  </w:t>
      </w:r>
      <w:sdt>
        <w:sdtPr>
          <w:rPr>
            <w:rFonts w:ascii="Arial" w:hAnsi="Arial" w:cs="Arial"/>
            <w:sz w:val="20"/>
          </w:rPr>
          <w:id w:val="-142043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5D" w:rsidRPr="00593AF8">
            <w:rPr>
              <w:rFonts w:ascii="Segoe UI Symbol" w:hAnsi="Segoe UI Symbol" w:cs="Segoe UI Symbol"/>
              <w:sz w:val="20"/>
            </w:rPr>
            <w:t>☐</w:t>
          </w:r>
        </w:sdtContent>
      </w:sdt>
      <w:r w:rsidR="00E0355D">
        <w:rPr>
          <w:rFonts w:ascii="Arial" w:hAnsi="Arial" w:cs="Arial"/>
          <w:sz w:val="20"/>
        </w:rPr>
        <w:t xml:space="preserve"> Therapie war erforderlich </w:t>
      </w:r>
      <w:r w:rsidR="00010D63">
        <w:rPr>
          <w:rFonts w:ascii="Arial" w:hAnsi="Arial" w:cs="Arial"/>
          <w:sz w:val="20"/>
        </w:rPr>
        <w:t xml:space="preserve"> </w:t>
      </w:r>
    </w:p>
    <w:p w14:paraId="290A9FB9" w14:textId="2BB43FB8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>Sonstige Anmerkungen</w:t>
      </w:r>
      <w:r w:rsidR="00E0355D">
        <w:rPr>
          <w:rFonts w:ascii="Arial" w:hAnsi="Arial" w:cs="Arial"/>
          <w:sz w:val="20"/>
        </w:rPr>
        <w:t>:</w:t>
      </w:r>
      <w:r w:rsidR="00010D63">
        <w:rPr>
          <w:rFonts w:ascii="Arial" w:hAnsi="Arial" w:cs="Arial"/>
          <w:sz w:val="20"/>
        </w:rPr>
        <w:t xml:space="preserve"> </w:t>
      </w:r>
      <w:sdt>
        <w:sdtPr>
          <w:rPr>
            <w:rFonts w:ascii="Arial" w:hAnsi="Arial" w:cs="Arial"/>
            <w:sz w:val="20"/>
          </w:rPr>
          <w:id w:val="844599645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179E3382" w14:textId="77777777" w:rsidR="00593AF8" w:rsidRDefault="00593AF8" w:rsidP="00593AF8">
      <w:pPr>
        <w:pBdr>
          <w:top w:val="single" w:sz="4" w:space="1" w:color="auto"/>
        </w:pBdr>
        <w:rPr>
          <w:rFonts w:ascii="Arial" w:hAnsi="Arial" w:cs="Arial"/>
          <w:b/>
          <w:sz w:val="20"/>
        </w:rPr>
      </w:pPr>
    </w:p>
    <w:p w14:paraId="2B2AB7A7" w14:textId="77777777" w:rsidR="00593AF8" w:rsidRPr="00593AF8" w:rsidRDefault="00593AF8" w:rsidP="00593AF8">
      <w:pPr>
        <w:pBdr>
          <w:top w:val="single" w:sz="4" w:space="1" w:color="auto"/>
        </w:pBdr>
        <w:rPr>
          <w:rFonts w:ascii="Arial" w:hAnsi="Arial" w:cs="Arial"/>
          <w:b/>
          <w:sz w:val="20"/>
        </w:rPr>
      </w:pPr>
      <w:r w:rsidRPr="00593AF8">
        <w:rPr>
          <w:rFonts w:ascii="Arial" w:hAnsi="Arial" w:cs="Arial"/>
          <w:b/>
          <w:sz w:val="20"/>
        </w:rPr>
        <w:t>Infektiologische Empfehlung</w:t>
      </w:r>
    </w:p>
    <w:sdt>
      <w:sdtPr>
        <w:rPr>
          <w:rFonts w:ascii="Arial" w:hAnsi="Arial" w:cs="Arial"/>
          <w:b/>
          <w:sz w:val="20"/>
        </w:rPr>
        <w:id w:val="-1013605171"/>
        <w:placeholder>
          <w:docPart w:val="A9167888B65F4891BA24CCCFA51BADB4"/>
        </w:placeholder>
        <w:showingPlcHdr/>
        <w:text/>
      </w:sdtPr>
      <w:sdtEndPr/>
      <w:sdtContent>
        <w:p w14:paraId="20D448B4" w14:textId="77777777" w:rsidR="00593AF8" w:rsidRPr="00593AF8" w:rsidRDefault="00593AF8" w:rsidP="00593AF8">
          <w:pPr>
            <w:rPr>
              <w:rFonts w:ascii="Arial" w:hAnsi="Arial" w:cs="Arial"/>
              <w:b/>
              <w:sz w:val="20"/>
            </w:rPr>
          </w:pPr>
          <w:r w:rsidRPr="00593AF8">
            <w:rPr>
              <w:color w:val="808080"/>
              <w:sz w:val="20"/>
            </w:rPr>
            <w:t>Klicken oder tippen Sie hier, um Text einzugeben.</w:t>
          </w:r>
        </w:p>
      </w:sdtContent>
    </w:sdt>
    <w:p w14:paraId="15138D64" w14:textId="77777777" w:rsidR="00593AF8" w:rsidRPr="00593AF8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Name: </w:t>
      </w:r>
      <w:sdt>
        <w:sdtPr>
          <w:rPr>
            <w:rFonts w:ascii="Arial" w:hAnsi="Arial" w:cs="Arial"/>
            <w:sz w:val="20"/>
          </w:rPr>
          <w:id w:val="-798988450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p w14:paraId="40112837" w14:textId="65F52BB0" w:rsidR="000815FE" w:rsidRPr="004C7957" w:rsidRDefault="00593AF8" w:rsidP="00593AF8">
      <w:pPr>
        <w:rPr>
          <w:rFonts w:ascii="Arial" w:hAnsi="Arial" w:cs="Arial"/>
          <w:sz w:val="20"/>
        </w:rPr>
      </w:pPr>
      <w:r w:rsidRPr="00593AF8">
        <w:rPr>
          <w:rFonts w:ascii="Arial" w:hAnsi="Arial" w:cs="Arial"/>
          <w:sz w:val="20"/>
        </w:rPr>
        <w:t xml:space="preserve">Telefonnummer: </w:t>
      </w:r>
      <w:sdt>
        <w:sdtPr>
          <w:rPr>
            <w:rFonts w:ascii="Arial" w:hAnsi="Arial" w:cs="Arial"/>
            <w:sz w:val="20"/>
          </w:rPr>
          <w:id w:val="-715205502"/>
          <w:placeholder>
            <w:docPart w:val="A9167888B65F4891BA24CCCFA51BADB4"/>
          </w:placeholder>
          <w:showingPlcHdr/>
          <w:text/>
        </w:sdtPr>
        <w:sdtEndPr/>
        <w:sdtContent>
          <w:r w:rsidRPr="00593AF8">
            <w:rPr>
              <w:color w:val="808080"/>
              <w:sz w:val="20"/>
            </w:rPr>
            <w:t>Klicken oder tippen Sie hier, um Text einzugeben.</w:t>
          </w:r>
        </w:sdtContent>
      </w:sdt>
    </w:p>
    <w:sectPr w:rsidR="000815FE" w:rsidRPr="004C7957" w:rsidSect="00BD1DCD">
      <w:footerReference w:type="default" r:id="rId8"/>
      <w:headerReference w:type="first" r:id="rId9"/>
      <w:footerReference w:type="first" r:id="rId10"/>
      <w:pgSz w:w="11900" w:h="16840"/>
      <w:pgMar w:top="1417" w:right="1417" w:bottom="1134" w:left="1417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8B6443" w14:textId="77777777" w:rsidR="00454F85" w:rsidRDefault="00454F85" w:rsidP="000815FE">
      <w:r>
        <w:separator/>
      </w:r>
    </w:p>
  </w:endnote>
  <w:endnote w:type="continuationSeparator" w:id="0">
    <w:p w14:paraId="1973AF08" w14:textId="77777777" w:rsidR="00454F85" w:rsidRDefault="00454F85" w:rsidP="00081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E096C1" w14:textId="77777777" w:rsidR="000815FE" w:rsidRPr="00EF311F" w:rsidRDefault="000815FE" w:rsidP="000815FE">
    <w:pPr>
      <w:ind w:right="1269"/>
      <w:rPr>
        <w:b/>
        <w:bCs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0258F" w14:textId="77777777" w:rsidR="0055664D" w:rsidRPr="001B7EE6" w:rsidRDefault="00472EF2">
    <w:pPr>
      <w:pStyle w:val="Fuzeile"/>
      <w:rPr>
        <w:rFonts w:ascii="Arial" w:hAnsi="Arial" w:cs="Arial"/>
        <w:sz w:val="18"/>
        <w:szCs w:val="18"/>
      </w:rPr>
    </w:pPr>
    <w:r w:rsidRPr="001B7EE6">
      <w:rPr>
        <w:rFonts w:ascii="Arial" w:hAnsi="Arial" w:cs="Arial"/>
        <w:sz w:val="18"/>
        <w:szCs w:val="18"/>
      </w:rPr>
      <w:t>[</w:t>
    </w:r>
    <w:proofErr w:type="gramStart"/>
    <w:r w:rsidRPr="001B7EE6">
      <w:rPr>
        <w:rFonts w:ascii="Arial" w:hAnsi="Arial" w:cs="Arial"/>
        <w:sz w:val="18"/>
        <w:szCs w:val="18"/>
      </w:rPr>
      <w:t>Hier</w:t>
    </w:r>
    <w:proofErr w:type="gramEnd"/>
    <w:r w:rsidRPr="001B7EE6">
      <w:rPr>
        <w:rFonts w:ascii="Arial" w:hAnsi="Arial" w:cs="Arial"/>
        <w:sz w:val="18"/>
        <w:szCs w:val="18"/>
      </w:rPr>
      <w:t xml:space="preserve"> klicken und den Text für die Fußzeile eingeben]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3EEA2B" w14:textId="77777777" w:rsidR="00454F85" w:rsidRDefault="00454F85" w:rsidP="000815FE">
      <w:r>
        <w:separator/>
      </w:r>
    </w:p>
  </w:footnote>
  <w:footnote w:type="continuationSeparator" w:id="0">
    <w:p w14:paraId="7D5DF511" w14:textId="77777777" w:rsidR="00454F85" w:rsidRDefault="00454F85" w:rsidP="00081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D1140" w14:textId="77777777" w:rsidR="00BD1DCD" w:rsidRDefault="00E53F37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7728" behindDoc="1" locked="0" layoutInCell="1" allowOverlap="1" wp14:anchorId="6965D251" wp14:editId="02426FF4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557513" cy="10690225"/>
          <wp:effectExtent l="0" t="0" r="5715" b="0"/>
          <wp:wrapNone/>
          <wp:docPr id="9" name="Bild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Vorlage mit grünem Streif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7513" cy="1069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82AA8"/>
    <w:multiLevelType w:val="hybridMultilevel"/>
    <w:tmpl w:val="F998057E"/>
    <w:lvl w:ilvl="0" w:tplc="80641DF8">
      <w:start w:val="15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D9B0779"/>
    <w:multiLevelType w:val="hybridMultilevel"/>
    <w:tmpl w:val="C3EEF966"/>
    <w:lvl w:ilvl="0" w:tplc="CA6C1AB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549215">
    <w:abstractNumId w:val="0"/>
  </w:num>
  <w:num w:numId="2" w16cid:durableId="21140884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proofState w:spelling="clean" w:grammar="clean"/>
  <w:attachedTemplate r:id="rId1"/>
  <w:linkStyle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41a33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0A4"/>
    <w:rsid w:val="00010D63"/>
    <w:rsid w:val="000235AD"/>
    <w:rsid w:val="00066001"/>
    <w:rsid w:val="000815FE"/>
    <w:rsid w:val="000962A8"/>
    <w:rsid w:val="000B502D"/>
    <w:rsid w:val="000F4284"/>
    <w:rsid w:val="00103FB6"/>
    <w:rsid w:val="00105ADB"/>
    <w:rsid w:val="00141FF0"/>
    <w:rsid w:val="00150435"/>
    <w:rsid w:val="0015799D"/>
    <w:rsid w:val="00181740"/>
    <w:rsid w:val="001B7EE6"/>
    <w:rsid w:val="001C4804"/>
    <w:rsid w:val="0021743D"/>
    <w:rsid w:val="00232D49"/>
    <w:rsid w:val="00232FDF"/>
    <w:rsid w:val="002B2258"/>
    <w:rsid w:val="002C490C"/>
    <w:rsid w:val="0031037A"/>
    <w:rsid w:val="0038383A"/>
    <w:rsid w:val="00391659"/>
    <w:rsid w:val="003976F1"/>
    <w:rsid w:val="003B1784"/>
    <w:rsid w:val="003F46FA"/>
    <w:rsid w:val="003F4730"/>
    <w:rsid w:val="003F7301"/>
    <w:rsid w:val="00411E99"/>
    <w:rsid w:val="00454F85"/>
    <w:rsid w:val="00472EF2"/>
    <w:rsid w:val="004C7957"/>
    <w:rsid w:val="004E5678"/>
    <w:rsid w:val="00544DBC"/>
    <w:rsid w:val="0055664D"/>
    <w:rsid w:val="00593AF8"/>
    <w:rsid w:val="005C7ACC"/>
    <w:rsid w:val="00624349"/>
    <w:rsid w:val="00641125"/>
    <w:rsid w:val="00672FF5"/>
    <w:rsid w:val="00674085"/>
    <w:rsid w:val="006805F6"/>
    <w:rsid w:val="007769E0"/>
    <w:rsid w:val="00792837"/>
    <w:rsid w:val="007C4720"/>
    <w:rsid w:val="00894698"/>
    <w:rsid w:val="008B7384"/>
    <w:rsid w:val="00961205"/>
    <w:rsid w:val="00A150F9"/>
    <w:rsid w:val="00A404ED"/>
    <w:rsid w:val="00AC234A"/>
    <w:rsid w:val="00B342C5"/>
    <w:rsid w:val="00B409CA"/>
    <w:rsid w:val="00B73EB0"/>
    <w:rsid w:val="00B760A4"/>
    <w:rsid w:val="00B93910"/>
    <w:rsid w:val="00BD1DCD"/>
    <w:rsid w:val="00C1003E"/>
    <w:rsid w:val="00C56D30"/>
    <w:rsid w:val="00C97F66"/>
    <w:rsid w:val="00CD73D2"/>
    <w:rsid w:val="00D17A14"/>
    <w:rsid w:val="00D574EF"/>
    <w:rsid w:val="00D6047C"/>
    <w:rsid w:val="00D7773B"/>
    <w:rsid w:val="00DA65F9"/>
    <w:rsid w:val="00DC15BC"/>
    <w:rsid w:val="00DC7334"/>
    <w:rsid w:val="00DD3288"/>
    <w:rsid w:val="00DF7F1C"/>
    <w:rsid w:val="00E0355D"/>
    <w:rsid w:val="00E4459F"/>
    <w:rsid w:val="00E53F37"/>
    <w:rsid w:val="00E616F2"/>
    <w:rsid w:val="00E63A59"/>
    <w:rsid w:val="00EF7C7D"/>
    <w:rsid w:val="00F053D7"/>
    <w:rsid w:val="00F2001E"/>
    <w:rsid w:val="00F22FAD"/>
    <w:rsid w:val="00F8459E"/>
    <w:rsid w:val="00FC3824"/>
    <w:rsid w:val="00FD2BE7"/>
    <w:rsid w:val="00FE0026"/>
    <w:rsid w:val="00FE6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41a336"/>
    </o:shapedefaults>
    <o:shapelayout v:ext="edit">
      <o:idmap v:ext="edit" data="2"/>
    </o:shapelayout>
  </w:shapeDefaults>
  <w:doNotEmbedSmartTags/>
  <w:decimalSymbol w:val=","/>
  <w:listSeparator w:val=";"/>
  <w14:docId w14:val="71924FE5"/>
  <w15:chartTrackingRefBased/>
  <w15:docId w15:val="{9CC384B8-7078-4CE8-A32D-706B8E251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17A14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E245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7E2457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E245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7E2457"/>
    <w:rPr>
      <w:sz w:val="24"/>
      <w:szCs w:val="24"/>
    </w:rPr>
  </w:style>
  <w:style w:type="paragraph" w:customStyle="1" w:styleId="BetreffSchlagwort">
    <w:name w:val="Betreff/Schlagwort"/>
    <w:basedOn w:val="Standard"/>
    <w:link w:val="BetreffSchlagwortZchn"/>
    <w:rsid w:val="003976F1"/>
    <w:pPr>
      <w:jc w:val="right"/>
    </w:pPr>
    <w:rPr>
      <w:rFonts w:ascii="Arial" w:hAnsi="Arial" w:cs="Arial"/>
      <w:color w:val="FFFFFF"/>
      <w:sz w:val="64"/>
    </w:rPr>
  </w:style>
  <w:style w:type="paragraph" w:customStyle="1" w:styleId="HeaderTitel">
    <w:name w:val="Header/Titel"/>
    <w:basedOn w:val="Standard"/>
    <w:link w:val="HeaderTitelZchn"/>
    <w:qFormat/>
    <w:rsid w:val="00E53F37"/>
    <w:rPr>
      <w:rFonts w:ascii="Arial" w:hAnsi="Arial" w:cs="Arial"/>
      <w:b/>
      <w:sz w:val="48"/>
    </w:rPr>
  </w:style>
  <w:style w:type="character" w:customStyle="1" w:styleId="BetreffSchlagwortZchn">
    <w:name w:val="Betreff/Schlagwort Zchn"/>
    <w:basedOn w:val="Absatz-Standardschriftart"/>
    <w:link w:val="BetreffSchlagwort"/>
    <w:rsid w:val="003976F1"/>
    <w:rPr>
      <w:rFonts w:ascii="Arial" w:hAnsi="Arial" w:cs="Arial"/>
      <w:color w:val="FFFFFF"/>
      <w:sz w:val="64"/>
      <w:szCs w:val="24"/>
    </w:rPr>
  </w:style>
  <w:style w:type="paragraph" w:customStyle="1" w:styleId="Flietext">
    <w:name w:val="Fließtext"/>
    <w:basedOn w:val="Standard"/>
    <w:link w:val="FlietextZchn"/>
    <w:qFormat/>
    <w:rsid w:val="00E53F37"/>
    <w:pPr>
      <w:ind w:right="1553"/>
    </w:pPr>
    <w:rPr>
      <w:rFonts w:ascii="Arial" w:hAnsi="Arial" w:cs="Arial"/>
    </w:rPr>
  </w:style>
  <w:style w:type="character" w:customStyle="1" w:styleId="HeaderTitelZchn">
    <w:name w:val="Header/Titel Zchn"/>
    <w:basedOn w:val="Absatz-Standardschriftart"/>
    <w:link w:val="HeaderTitel"/>
    <w:rsid w:val="00E53F37"/>
    <w:rPr>
      <w:rFonts w:ascii="Arial" w:hAnsi="Arial" w:cs="Arial"/>
      <w:b/>
      <w:sz w:val="48"/>
      <w:szCs w:val="24"/>
    </w:rPr>
  </w:style>
  <w:style w:type="paragraph" w:customStyle="1" w:styleId="Zwischenberschrift">
    <w:name w:val="Zwischenüberschrift"/>
    <w:basedOn w:val="Standard"/>
    <w:link w:val="ZwischenberschriftZchn"/>
    <w:qFormat/>
    <w:rsid w:val="00E53F37"/>
    <w:pPr>
      <w:ind w:right="1553"/>
    </w:pPr>
    <w:rPr>
      <w:rFonts w:ascii="Arial" w:hAnsi="Arial" w:cs="Arial"/>
      <w:b/>
    </w:rPr>
  </w:style>
  <w:style w:type="character" w:customStyle="1" w:styleId="FlietextZchn">
    <w:name w:val="Fließtext Zchn"/>
    <w:basedOn w:val="Absatz-Standardschriftart"/>
    <w:link w:val="Flietext"/>
    <w:rsid w:val="00E53F37"/>
    <w:rPr>
      <w:rFonts w:ascii="Arial" w:hAnsi="Arial" w:cs="Arial"/>
      <w:sz w:val="22"/>
      <w:szCs w:val="22"/>
    </w:rPr>
  </w:style>
  <w:style w:type="character" w:customStyle="1" w:styleId="ZwischenberschriftZchn">
    <w:name w:val="Zwischenüberschrift Zchn"/>
    <w:basedOn w:val="Absatz-Standardschriftart"/>
    <w:link w:val="Zwischenberschrift"/>
    <w:rsid w:val="00E53F37"/>
    <w:rPr>
      <w:rFonts w:ascii="Arial" w:hAnsi="Arial" w:cs="Arial"/>
      <w:b/>
      <w:sz w:val="22"/>
      <w:szCs w:val="22"/>
    </w:rPr>
  </w:style>
  <w:style w:type="paragraph" w:customStyle="1" w:styleId="BetreffSchlagwort0">
    <w:name w:val="Betreff / Schlagwort"/>
    <w:basedOn w:val="BetreffSchlagwort"/>
    <w:link w:val="BetreffSchlagwortZchn0"/>
    <w:qFormat/>
    <w:rsid w:val="003976F1"/>
    <w:rPr>
      <w:szCs w:val="64"/>
    </w:rPr>
  </w:style>
  <w:style w:type="paragraph" w:customStyle="1" w:styleId="Kapitel">
    <w:name w:val="Kapitel"/>
    <w:basedOn w:val="Zwischenberschrift"/>
    <w:link w:val="KapitelZchn"/>
    <w:qFormat/>
    <w:rsid w:val="003976F1"/>
    <w:rPr>
      <w:sz w:val="24"/>
    </w:rPr>
  </w:style>
  <w:style w:type="character" w:customStyle="1" w:styleId="BetreffSchlagwortZchn0">
    <w:name w:val="Betreff / Schlagwort Zchn"/>
    <w:basedOn w:val="BetreffSchlagwortZchn"/>
    <w:link w:val="BetreffSchlagwort0"/>
    <w:rsid w:val="003976F1"/>
    <w:rPr>
      <w:rFonts w:ascii="Arial" w:hAnsi="Arial" w:cs="Arial"/>
      <w:color w:val="FFFFFF"/>
      <w:sz w:val="64"/>
      <w:szCs w:val="64"/>
    </w:rPr>
  </w:style>
  <w:style w:type="paragraph" w:styleId="Titel">
    <w:name w:val="Title"/>
    <w:basedOn w:val="Standard"/>
    <w:next w:val="Standard"/>
    <w:link w:val="TitelZchn"/>
    <w:uiPriority w:val="10"/>
    <w:rsid w:val="00E63A5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apitelZchn">
    <w:name w:val="Kapitel Zchn"/>
    <w:basedOn w:val="ZwischenberschriftZchn"/>
    <w:link w:val="Kapitel"/>
    <w:rsid w:val="003976F1"/>
    <w:rPr>
      <w:rFonts w:ascii="Arial" w:hAnsi="Arial" w:cs="Arial"/>
      <w:b/>
      <w:sz w:val="24"/>
      <w:szCs w:val="22"/>
    </w:rPr>
  </w:style>
  <w:style w:type="character" w:customStyle="1" w:styleId="TitelZchn">
    <w:name w:val="Titel Zchn"/>
    <w:basedOn w:val="Absatz-Standardschriftart"/>
    <w:link w:val="Titel"/>
    <w:uiPriority w:val="10"/>
    <w:rsid w:val="00E63A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Platzhaltertext">
    <w:name w:val="Placeholder Text"/>
    <w:basedOn w:val="Absatz-Standardschriftart"/>
    <w:uiPriority w:val="99"/>
    <w:semiHidden/>
    <w:rsid w:val="00593AF8"/>
    <w:rPr>
      <w:color w:val="808080"/>
    </w:rPr>
  </w:style>
  <w:style w:type="paragraph" w:styleId="Listenabsatz">
    <w:name w:val="List Paragraph"/>
    <w:basedOn w:val="Standard"/>
    <w:uiPriority w:val="34"/>
    <w:rsid w:val="00411E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haverkamp\AppData\Local\Microsoft\Windows\INetCache\Content.Outlook\PSWI5GF1\Infektiologie-Konsil%20(00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9167888B65F4891BA24CCCFA51BAD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CB218C-7767-4D26-A647-152CD76944A8}"/>
      </w:docPartPr>
      <w:docPartBody>
        <w:p w:rsidR="00733CF1" w:rsidRDefault="00733CF1">
          <w:pPr>
            <w:pStyle w:val="A9167888B65F4891BA24CCCFA51BADB4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E63DD30C8561479E84CDFA97D423CB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A5CBE0-B23E-4476-A207-32B900FCD40A}"/>
      </w:docPartPr>
      <w:docPartBody>
        <w:p w:rsidR="00733CF1" w:rsidRDefault="00733CF1">
          <w:pPr>
            <w:pStyle w:val="E63DD30C8561479E84CDFA97D423CB2C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C09B76924F514D2187088239552211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13EC7F-600B-4B7B-8222-7F29C29EC820}"/>
      </w:docPartPr>
      <w:docPartBody>
        <w:p w:rsidR="00884A7E" w:rsidRDefault="00884A7E" w:rsidP="00884A7E">
          <w:pPr>
            <w:pStyle w:val="C09B76924F514D218708823955221194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0A9E021A44864AE5A75C1905E1C732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37F82C-8EF4-4C52-9C80-3B859786B951}"/>
      </w:docPartPr>
      <w:docPartBody>
        <w:p w:rsidR="00884A7E" w:rsidRDefault="00884A7E" w:rsidP="00884A7E">
          <w:pPr>
            <w:pStyle w:val="0A9E021A44864AE5A75C1905E1C73223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42175BC5896943C1B20275ECBD0E70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8D8193-C132-4F89-AE85-CCA6EBFA5995}"/>
      </w:docPartPr>
      <w:docPartBody>
        <w:p w:rsidR="00884A7E" w:rsidRDefault="00884A7E" w:rsidP="00884A7E">
          <w:pPr>
            <w:pStyle w:val="42175BC5896943C1B20275ECBD0E70F6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95B04BE1FC8441FD85AFAACFC4E36F6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25A968-0D1E-4905-BA27-537D00076FF3}"/>
      </w:docPartPr>
      <w:docPartBody>
        <w:p w:rsidR="002F22AF" w:rsidRDefault="00F20CCD" w:rsidP="00F20CCD">
          <w:pPr>
            <w:pStyle w:val="95B04BE1FC8441FD85AFAACFC4E36F6F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E473A7B18EE74CE9B837A390F81139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466754-87E7-4A42-9C9B-498D1247E5C1}"/>
      </w:docPartPr>
      <w:docPartBody>
        <w:p w:rsidR="002F22AF" w:rsidRDefault="00F20CCD" w:rsidP="00F20CCD">
          <w:pPr>
            <w:pStyle w:val="E473A7B18EE74CE9B837A390F811396D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DFE71BC81F8047B08243A7A605BE10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72EA2D-3D96-43FE-AD4F-95592197D95D}"/>
      </w:docPartPr>
      <w:docPartBody>
        <w:p w:rsidR="002F22AF" w:rsidRDefault="00F20CCD" w:rsidP="00F20CCD">
          <w:pPr>
            <w:pStyle w:val="DFE71BC81F8047B08243A7A605BE1058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9EF09471027B4FCBABDCCC2D7BE2C0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57F4D3-7284-40E6-8B3A-D41B105F65B4}"/>
      </w:docPartPr>
      <w:docPartBody>
        <w:p w:rsidR="002F22AF" w:rsidRDefault="00F20CCD" w:rsidP="00F20CCD">
          <w:pPr>
            <w:pStyle w:val="9EF09471027B4FCBABDCCC2D7BE2C0D7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02E27CFABE964A36BD64A76E737A1D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7B7534-1C90-4D5E-B5DF-D9BDD460B29C}"/>
      </w:docPartPr>
      <w:docPartBody>
        <w:p w:rsidR="002F22AF" w:rsidRDefault="00F20CCD" w:rsidP="00F20CCD">
          <w:pPr>
            <w:pStyle w:val="02E27CFABE964A36BD64A76E737A1D43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31650DBB656F40B8939A7492A7A0F8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3E3121-125E-46FE-A5C4-D13E4AAF0879}"/>
      </w:docPartPr>
      <w:docPartBody>
        <w:p w:rsidR="002F22AF" w:rsidRDefault="00F20CCD" w:rsidP="00F20CCD">
          <w:pPr>
            <w:pStyle w:val="31650DBB656F40B8939A7492A7A0F88C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DEDA9148F14042A9AE85F27CED798E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0A3F4-1EF8-48D7-ADFA-6DC510F0CD11}"/>
      </w:docPartPr>
      <w:docPartBody>
        <w:p w:rsidR="002F22AF" w:rsidRDefault="00F20CCD" w:rsidP="00F20CCD">
          <w:pPr>
            <w:pStyle w:val="DEDA9148F14042A9AE85F27CED798EAD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563BD3C8CB444477BAAF1EC42FD890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1D453A-8D9A-44B9-BF9D-6686926B4044}"/>
      </w:docPartPr>
      <w:docPartBody>
        <w:p w:rsidR="002F22AF" w:rsidRDefault="00F20CCD" w:rsidP="00F20CCD">
          <w:pPr>
            <w:pStyle w:val="563BD3C8CB444477BAAF1EC42FD890D6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CDB63AE74A4E488FA0D6BE056C16F1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9E628C-6BD5-4152-9E91-FAF8C338AEB4}"/>
      </w:docPartPr>
      <w:docPartBody>
        <w:p w:rsidR="002F22AF" w:rsidRDefault="00F20CCD" w:rsidP="00F20CCD">
          <w:pPr>
            <w:pStyle w:val="CDB63AE74A4E488FA0D6BE056C16F1E6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03FF8396527042AE899A5F2F30020F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E876729-D3B7-4D41-8403-D1EBB3952530}"/>
      </w:docPartPr>
      <w:docPartBody>
        <w:p w:rsidR="002F22AF" w:rsidRDefault="00F20CCD" w:rsidP="00F20CCD">
          <w:pPr>
            <w:pStyle w:val="03FF8396527042AE899A5F2F30020FC9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6E04BCA3199F49F483EDCEDD128B11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0E59E6-FE71-4057-AB49-FE8AAF634A66}"/>
      </w:docPartPr>
      <w:docPartBody>
        <w:p w:rsidR="002F22AF" w:rsidRDefault="00F20CCD" w:rsidP="00F20CCD">
          <w:pPr>
            <w:pStyle w:val="6E04BCA3199F49F483EDCEDD128B11A2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06F77D5ACDE84A2E99A6C18D34ED24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3A9BA5-4E14-4357-9C03-25134B015014}"/>
      </w:docPartPr>
      <w:docPartBody>
        <w:p w:rsidR="002F22AF" w:rsidRDefault="00F20CCD" w:rsidP="00F20CCD">
          <w:pPr>
            <w:pStyle w:val="06F77D5ACDE84A2E99A6C18D34ED24F5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35D469405D8A47E8BA5F2B1C4CF057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D37759-2D33-4D8F-B26B-F56E0161697B}"/>
      </w:docPartPr>
      <w:docPartBody>
        <w:p w:rsidR="002F22AF" w:rsidRDefault="00F20CCD" w:rsidP="00F20CCD">
          <w:pPr>
            <w:pStyle w:val="35D469405D8A47E8BA5F2B1C4CF0574B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A8B595F554F54983B3DDE2312ECEA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8F4BF1-5C06-4EC7-816A-015E23918828}"/>
      </w:docPartPr>
      <w:docPartBody>
        <w:p w:rsidR="002F22AF" w:rsidRDefault="00F20CCD" w:rsidP="00F20CCD">
          <w:pPr>
            <w:pStyle w:val="A8B595F554F54983B3DDE2312ECEA98D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6FCB981A52F14E998C56101740A3B1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98DA62-10A6-4E79-9175-1FD27FE22685}"/>
      </w:docPartPr>
      <w:docPartBody>
        <w:p w:rsidR="003621C4" w:rsidRDefault="001F12F1" w:rsidP="001F12F1">
          <w:pPr>
            <w:pStyle w:val="6FCB981A52F14E998C56101740A3B193"/>
          </w:pPr>
          <w:r w:rsidRPr="00593AF8">
            <w:rPr>
              <w:rFonts w:eastAsiaTheme="minorHAnsi"/>
              <w:color w:val="808080"/>
              <w:sz w:val="20"/>
              <w:lang w:eastAsia="en-US"/>
            </w:rPr>
            <w:t>Klicken oder tippen Sie hier, um Text einzugeben.</w:t>
          </w:r>
        </w:p>
      </w:docPartBody>
    </w:docPart>
    <w:docPart>
      <w:docPartPr>
        <w:name w:val="9DA2D1287B4740A581440007A4D285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1DA7AB-BEAE-4A10-812A-F4D01792574C}"/>
      </w:docPartPr>
      <w:docPartBody>
        <w:p w:rsidR="003621C4" w:rsidRDefault="003621C4" w:rsidP="003621C4">
          <w:pPr>
            <w:pStyle w:val="9DA2D1287B4740A581440007A4D28537"/>
          </w:pPr>
          <w:r w:rsidRPr="0034707F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CF1"/>
    <w:rsid w:val="000962A8"/>
    <w:rsid w:val="00181740"/>
    <w:rsid w:val="001F12F1"/>
    <w:rsid w:val="0021743D"/>
    <w:rsid w:val="002F22AF"/>
    <w:rsid w:val="0031037A"/>
    <w:rsid w:val="003621C4"/>
    <w:rsid w:val="005720EA"/>
    <w:rsid w:val="00607370"/>
    <w:rsid w:val="00641125"/>
    <w:rsid w:val="00733CF1"/>
    <w:rsid w:val="00822487"/>
    <w:rsid w:val="00884A7E"/>
    <w:rsid w:val="00961205"/>
    <w:rsid w:val="00C1003E"/>
    <w:rsid w:val="00D574EF"/>
    <w:rsid w:val="00DC7334"/>
    <w:rsid w:val="00F20CCD"/>
    <w:rsid w:val="00F84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DE" w:eastAsia="de-D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621C4"/>
    <w:rPr>
      <w:color w:val="808080"/>
    </w:rPr>
  </w:style>
  <w:style w:type="paragraph" w:customStyle="1" w:styleId="52655020AAF04730A66291DCF5232163">
    <w:name w:val="52655020AAF04730A66291DCF5232163"/>
  </w:style>
  <w:style w:type="paragraph" w:customStyle="1" w:styleId="A9167888B65F4891BA24CCCFA51BADB4">
    <w:name w:val="A9167888B65F4891BA24CCCFA51BADB4"/>
  </w:style>
  <w:style w:type="paragraph" w:customStyle="1" w:styleId="E63DD30C8561479E84CDFA97D423CB2C">
    <w:name w:val="E63DD30C8561479E84CDFA97D423CB2C"/>
  </w:style>
  <w:style w:type="paragraph" w:customStyle="1" w:styleId="EB4DAEAF84A549C487C1DB9CCA299143">
    <w:name w:val="EB4DAEAF84A549C487C1DB9CCA299143"/>
  </w:style>
  <w:style w:type="paragraph" w:customStyle="1" w:styleId="8F5EBE68DCB1475A972CF705F830B2E9">
    <w:name w:val="8F5EBE68DCB1475A972CF705F830B2E9"/>
  </w:style>
  <w:style w:type="paragraph" w:customStyle="1" w:styleId="C09B76924F514D218708823955221194">
    <w:name w:val="C09B76924F514D218708823955221194"/>
    <w:rsid w:val="00884A7E"/>
  </w:style>
  <w:style w:type="paragraph" w:customStyle="1" w:styleId="0A9E021A44864AE5A75C1905E1C73223">
    <w:name w:val="0A9E021A44864AE5A75C1905E1C73223"/>
    <w:rsid w:val="00884A7E"/>
  </w:style>
  <w:style w:type="paragraph" w:customStyle="1" w:styleId="42175BC5896943C1B20275ECBD0E70F6">
    <w:name w:val="42175BC5896943C1B20275ECBD0E70F6"/>
    <w:rsid w:val="00884A7E"/>
  </w:style>
  <w:style w:type="paragraph" w:customStyle="1" w:styleId="95B04BE1FC8441FD85AFAACFC4E36F6F">
    <w:name w:val="95B04BE1FC8441FD85AFAACFC4E36F6F"/>
    <w:rsid w:val="00F20CCD"/>
  </w:style>
  <w:style w:type="paragraph" w:customStyle="1" w:styleId="E473A7B18EE74CE9B837A390F811396D">
    <w:name w:val="E473A7B18EE74CE9B837A390F811396D"/>
    <w:rsid w:val="00F20CCD"/>
  </w:style>
  <w:style w:type="paragraph" w:customStyle="1" w:styleId="DFE71BC81F8047B08243A7A605BE1058">
    <w:name w:val="DFE71BC81F8047B08243A7A605BE1058"/>
    <w:rsid w:val="00F20CCD"/>
  </w:style>
  <w:style w:type="paragraph" w:customStyle="1" w:styleId="9EF09471027B4FCBABDCCC2D7BE2C0D7">
    <w:name w:val="9EF09471027B4FCBABDCCC2D7BE2C0D7"/>
    <w:rsid w:val="00F20CCD"/>
  </w:style>
  <w:style w:type="paragraph" w:customStyle="1" w:styleId="2CD0079C97954245AA4DD0DF110B1FAE">
    <w:name w:val="2CD0079C97954245AA4DD0DF110B1FAE"/>
    <w:rsid w:val="00F20CCD"/>
  </w:style>
  <w:style w:type="paragraph" w:customStyle="1" w:styleId="02E27CFABE964A36BD64A76E737A1D43">
    <w:name w:val="02E27CFABE964A36BD64A76E737A1D43"/>
    <w:rsid w:val="00F20CCD"/>
  </w:style>
  <w:style w:type="paragraph" w:customStyle="1" w:styleId="31650DBB656F40B8939A7492A7A0F88C">
    <w:name w:val="31650DBB656F40B8939A7492A7A0F88C"/>
    <w:rsid w:val="00F20CCD"/>
  </w:style>
  <w:style w:type="paragraph" w:customStyle="1" w:styleId="DEDA9148F14042A9AE85F27CED798EAD">
    <w:name w:val="DEDA9148F14042A9AE85F27CED798EAD"/>
    <w:rsid w:val="00F20CCD"/>
  </w:style>
  <w:style w:type="paragraph" w:customStyle="1" w:styleId="563BD3C8CB444477BAAF1EC42FD890D6">
    <w:name w:val="563BD3C8CB444477BAAF1EC42FD890D6"/>
    <w:rsid w:val="00F20CCD"/>
  </w:style>
  <w:style w:type="paragraph" w:customStyle="1" w:styleId="35713D3957A847BBA8577B25864E3C5C">
    <w:name w:val="35713D3957A847BBA8577B25864E3C5C"/>
    <w:rsid w:val="00F20CCD"/>
  </w:style>
  <w:style w:type="paragraph" w:customStyle="1" w:styleId="CDB63AE74A4E488FA0D6BE056C16F1E6">
    <w:name w:val="CDB63AE74A4E488FA0D6BE056C16F1E6"/>
    <w:rsid w:val="00F20CCD"/>
  </w:style>
  <w:style w:type="paragraph" w:customStyle="1" w:styleId="03FF8396527042AE899A5F2F30020FC9">
    <w:name w:val="03FF8396527042AE899A5F2F30020FC9"/>
    <w:rsid w:val="00F20CCD"/>
  </w:style>
  <w:style w:type="paragraph" w:customStyle="1" w:styleId="6E04BCA3199F49F483EDCEDD128B11A2">
    <w:name w:val="6E04BCA3199F49F483EDCEDD128B11A2"/>
    <w:rsid w:val="00F20CCD"/>
  </w:style>
  <w:style w:type="paragraph" w:customStyle="1" w:styleId="06F77D5ACDE84A2E99A6C18D34ED24F5">
    <w:name w:val="06F77D5ACDE84A2E99A6C18D34ED24F5"/>
    <w:rsid w:val="00F20CCD"/>
  </w:style>
  <w:style w:type="paragraph" w:customStyle="1" w:styleId="D0B1EF1C89AB43BCB46EA6F7391817B3">
    <w:name w:val="D0B1EF1C89AB43BCB46EA6F7391817B3"/>
    <w:rsid w:val="00F20CCD"/>
  </w:style>
  <w:style w:type="paragraph" w:customStyle="1" w:styleId="35D469405D8A47E8BA5F2B1C4CF0574B">
    <w:name w:val="35D469405D8A47E8BA5F2B1C4CF0574B"/>
    <w:rsid w:val="00F20CCD"/>
  </w:style>
  <w:style w:type="paragraph" w:customStyle="1" w:styleId="A8B595F554F54983B3DDE2312ECEA98D">
    <w:name w:val="A8B595F554F54983B3DDE2312ECEA98D"/>
    <w:rsid w:val="00F20CCD"/>
  </w:style>
  <w:style w:type="paragraph" w:customStyle="1" w:styleId="6FCB981A52F14E998C56101740A3B193">
    <w:name w:val="6FCB981A52F14E998C56101740A3B193"/>
    <w:rsid w:val="001F12F1"/>
  </w:style>
  <w:style w:type="paragraph" w:customStyle="1" w:styleId="9DA2D1287B4740A581440007A4D28537">
    <w:name w:val="9DA2D1287B4740A581440007A4D28537"/>
    <w:rsid w:val="003621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1766E-92D6-4306-BD39-8C56E108F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Infektiologie-Konsil (002).dotx</Template>
  <TotalTime>0</TotalTime>
  <Pages>2</Pages>
  <Words>534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XXX</vt:lpstr>
    </vt:vector>
  </TitlesOfParts>
  <Company>Universitätsklinikum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XXX</dc:title>
  <dc:subject/>
  <dc:creator>Haverkamp, Miriam</dc:creator>
  <cp:keywords/>
  <cp:lastModifiedBy>Motschall, Claire</cp:lastModifiedBy>
  <cp:revision>2</cp:revision>
  <cp:lastPrinted>2013-01-10T14:44:00Z</cp:lastPrinted>
  <dcterms:created xsi:type="dcterms:W3CDTF">2025-04-23T09:27:00Z</dcterms:created>
  <dcterms:modified xsi:type="dcterms:W3CDTF">2025-04-23T09:27:00Z</dcterms:modified>
</cp:coreProperties>
</file>